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A0201" w14:textId="7D89E258" w:rsidR="00E50709" w:rsidRDefault="00DC0DE2" w:rsidP="004E0623">
      <w:pPr>
        <w:pStyle w:val="NoSpacing"/>
        <w:jc w:val="center"/>
        <w:rPr>
          <w:rFonts w:ascii="Angsana New" w:hAnsi="Angsana New" w:cs="Angsana New"/>
          <w:b/>
          <w:bCs/>
          <w:color w:val="auto"/>
          <w:sz w:val="32"/>
          <w:szCs w:val="32"/>
          <w:lang w:bidi="th-TH"/>
        </w:rPr>
      </w:pPr>
      <w:r>
        <w:rPr>
          <w:noProof/>
          <w:lang w:eastAsia="en-US" w:bidi="th-TH"/>
        </w:rPr>
        <w:drawing>
          <wp:inline distT="0" distB="0" distL="0" distR="0" wp14:anchorId="2253A0B8" wp14:editId="580CC90D">
            <wp:extent cx="524510" cy="511175"/>
            <wp:effectExtent l="0" t="0" r="0" b="0"/>
            <wp:docPr id="4" name="Picture 17" descr="http://spapp-srv/projects/brand/Corporate%20Identity/โลโก้%20ก.ล.ต/PNG%20(พื้นโปร่งใส)/sec_logo_2011_th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papp-srv/projects/brand/Corporate%20Identity/โลโก้%20ก.ล.ต/PNG%20(พื้นโปร่งใส)/sec_logo_2011_th_r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CFEF" w14:textId="77777777" w:rsidR="004E0623" w:rsidRPr="005434E2" w:rsidRDefault="004E0623" w:rsidP="004E0623">
      <w:pPr>
        <w:pStyle w:val="NoSpacing"/>
        <w:jc w:val="center"/>
        <w:rPr>
          <w:rFonts w:ascii="TH SarabunPSK" w:hAnsi="TH SarabunPSK" w:cs="TH SarabunPSK"/>
          <w:b/>
          <w:bCs/>
          <w:color w:val="auto"/>
          <w:sz w:val="20"/>
          <w:szCs w:val="20"/>
          <w:lang w:bidi="th-TH"/>
        </w:rPr>
      </w:pPr>
    </w:p>
    <w:p w14:paraId="3F14C90F" w14:textId="77777777" w:rsidR="004E0623" w:rsidRPr="005434E2" w:rsidRDefault="004E0623" w:rsidP="004E0623">
      <w:pPr>
        <w:pStyle w:val="NoSpacing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36"/>
          <w:szCs w:val="36"/>
          <w:cs/>
          <w:lang w:bidi="th-TH"/>
        </w:rPr>
        <w:t>ข้อมูลสำคัญที่ผู้ร้องเรียนควรทราบก่อนกรอกข้อมูลในแบบร้องเรียน</w:t>
      </w:r>
    </w:p>
    <w:p w14:paraId="1B7217FF" w14:textId="22D58F25" w:rsidR="004E0623" w:rsidRPr="005434E2" w:rsidRDefault="004E0623" w:rsidP="00271C46">
      <w:pPr>
        <w:pStyle w:val="NoSpacing"/>
        <w:rPr>
          <w:rFonts w:ascii="TH SarabunPSK" w:hAnsi="TH SarabunPSK" w:cs="TH SarabunPSK"/>
          <w:b/>
          <w:bCs/>
          <w:color w:val="auto"/>
          <w:sz w:val="16"/>
          <w:szCs w:val="16"/>
          <w:lang w:bidi="th-TH"/>
        </w:rPr>
      </w:pPr>
    </w:p>
    <w:tbl>
      <w:tblPr>
        <w:tblW w:w="10260" w:type="dxa"/>
        <w:tblInd w:w="-455" w:type="dxa"/>
        <w:tblLook w:val="04A0" w:firstRow="1" w:lastRow="0" w:firstColumn="1" w:lastColumn="0" w:noHBand="0" w:noVBand="1"/>
      </w:tblPr>
      <w:tblGrid>
        <w:gridCol w:w="10260"/>
      </w:tblGrid>
      <w:tr w:rsidR="004E0623" w:rsidRPr="005434E2" w14:paraId="7EE63828" w14:textId="77777777" w:rsidTr="00090437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596C" w14:textId="77777777" w:rsidR="004E0623" w:rsidRPr="005434E2" w:rsidRDefault="00D404A5" w:rsidP="00271C46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5434E2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เรื่องที่อยู่ในอำนาจหน้าที่ของ ก.ล.ต.</w:t>
            </w:r>
          </w:p>
        </w:tc>
      </w:tr>
      <w:tr w:rsidR="004E0623" w:rsidRPr="005434E2" w14:paraId="24283B32" w14:textId="77777777" w:rsidTr="00090437">
        <w:tc>
          <w:tcPr>
            <w:tcW w:w="10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055204" w14:textId="77777777" w:rsidR="004E0623" w:rsidRPr="005434E2" w:rsidRDefault="00E442EA" w:rsidP="00090437">
            <w:pPr>
              <w:pStyle w:val="NoSpacing"/>
              <w:numPr>
                <w:ilvl w:val="0"/>
                <w:numId w:val="26"/>
              </w:numPr>
              <w:ind w:left="517"/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เป็น</w:t>
            </w:r>
            <w:r w:rsidR="00D404A5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เรื่องที่ ก.ล.ต. มีอำ</w:t>
            </w:r>
            <w:r w:rsidR="004B19A4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 xml:space="preserve">นาจหน้าที่ดำเนินการได้ตามกฎหมายที่อยู่ภายใต้การกำกับดูแลของ ก.ล.ต. อาทิ </w:t>
            </w:r>
          </w:p>
        </w:tc>
      </w:tr>
      <w:tr w:rsidR="004B19A4" w:rsidRPr="005434E2" w14:paraId="731FF798" w14:textId="77777777" w:rsidTr="00090437">
        <w:tc>
          <w:tcPr>
            <w:tcW w:w="10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73BB8A" w14:textId="62A135A7" w:rsidR="00896FA7" w:rsidRPr="005434E2" w:rsidRDefault="004B19A4" w:rsidP="00090437">
            <w:pPr>
              <w:pStyle w:val="NoSpacing"/>
              <w:numPr>
                <w:ilvl w:val="0"/>
                <w:numId w:val="2"/>
              </w:numPr>
              <w:ind w:left="877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บริษัทที่ได้รับใบอนุญาตประกอบธุรกิจหลักทรัพย์</w:t>
            </w:r>
            <w:r w:rsidR="00896FA7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/ธุรกิจสัญญาซื้อขายล่วงหน้า</w:t>
            </w:r>
            <w:r w:rsidR="00D67165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  <w:lang w:bidi="th-TH"/>
              </w:rPr>
              <w:t>/</w:t>
            </w:r>
            <w:r w:rsidR="00D67165" w:rsidRPr="0080493A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  <w:lang w:bidi="th-TH"/>
              </w:rPr>
              <w:t>ธุรกิจสินทรัพย์ดิจิทัล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 xml:space="preserve"> เช่น </w:t>
            </w:r>
          </w:p>
          <w:p w14:paraId="10EE76D3" w14:textId="648EA56F" w:rsidR="004B19A4" w:rsidRPr="005434E2" w:rsidRDefault="004B19A4" w:rsidP="00090437">
            <w:pPr>
              <w:pStyle w:val="NoSpacing"/>
              <w:ind w:left="877"/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 xml:space="preserve">บริษัทหลักทรัพย์/โบรกเกอร์ บริษัทหลักทรัพย์จัดการกองทุน </w:t>
            </w:r>
            <w:r w:rsidR="004D2B8C" w:rsidRPr="0080493A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  <w:lang w:bidi="th-TH"/>
              </w:rPr>
              <w:t>ศูนย์ซื้อขายสินทรัพย์ดิจิทัล</w:t>
            </w:r>
          </w:p>
          <w:p w14:paraId="27514064" w14:textId="77777777" w:rsidR="004B19A4" w:rsidRPr="005434E2" w:rsidRDefault="004B19A4" w:rsidP="00090437">
            <w:pPr>
              <w:pStyle w:val="NoSpacing"/>
              <w:numPr>
                <w:ilvl w:val="0"/>
                <w:numId w:val="2"/>
              </w:numPr>
              <w:ind w:left="877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บุคคลที่ได้รับความเห็นชอบจาก ก.ล.ต. เช่น ผู้แนะนำการลงทุน เจ้าหน้าที่การตลาด/มาร์เก็ตติ้ง</w:t>
            </w:r>
          </w:p>
        </w:tc>
      </w:tr>
      <w:tr w:rsidR="004B19A4" w:rsidRPr="005434E2" w14:paraId="2EF62F74" w14:textId="77777777" w:rsidTr="00090437">
        <w:tc>
          <w:tcPr>
            <w:tcW w:w="10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6A760F" w14:textId="77777777" w:rsidR="004B19A4" w:rsidRPr="005434E2" w:rsidRDefault="004B19A4" w:rsidP="00090437">
            <w:pPr>
              <w:pStyle w:val="NoSpacing"/>
              <w:numPr>
                <w:ilvl w:val="0"/>
                <w:numId w:val="2"/>
              </w:numPr>
              <w:ind w:left="877"/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บริษัทจดทะเบียน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t>/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การออกหลักทรัพย์ เช่น หนังสือชี้ชวน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t>/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งบการเงิน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t>/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รายงานประจำปี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t xml:space="preserve"> </w:t>
            </w:r>
          </w:p>
          <w:p w14:paraId="0B3FF066" w14:textId="77777777" w:rsidR="004B19A4" w:rsidRPr="005434E2" w:rsidRDefault="004B19A4" w:rsidP="00090437">
            <w:pPr>
              <w:pStyle w:val="NoSpacing"/>
              <w:numPr>
                <w:ilvl w:val="0"/>
                <w:numId w:val="2"/>
              </w:numPr>
              <w:ind w:left="877"/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พฤติกรรมที่ไม่เหมาะสมของผู้บริหารหรือกรรมการบริษัท เช่น ยักยอกเงิน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t>/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ถ่ายเทผลประโยชน์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t>/</w:t>
            </w:r>
            <w:r w:rsidR="00546DD4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ตกแต่ง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บัญชี</w:t>
            </w:r>
          </w:p>
        </w:tc>
      </w:tr>
      <w:tr w:rsidR="004E0623" w:rsidRPr="005434E2" w14:paraId="22300D65" w14:textId="77777777" w:rsidTr="00090437">
        <w:tc>
          <w:tcPr>
            <w:tcW w:w="10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874A09" w14:textId="77777777" w:rsidR="004E0623" w:rsidRPr="005434E2" w:rsidRDefault="00E442EA" w:rsidP="00090437">
            <w:pPr>
              <w:pStyle w:val="NoSpacing"/>
              <w:numPr>
                <w:ilvl w:val="0"/>
                <w:numId w:val="26"/>
              </w:numPr>
              <w:ind w:left="517"/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เป็นเรื่องที่</w:t>
            </w:r>
            <w:r w:rsidR="008D0E54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มี</w:t>
            </w:r>
            <w:r w:rsidR="004B19A4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สาระ</w:t>
            </w:r>
            <w:r w:rsidR="004B19A4" w:rsidRPr="005434E2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t>/</w:t>
            </w:r>
            <w:r w:rsidR="004B19A4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ประเด็น และมี</w:t>
            </w:r>
            <w:r w:rsidR="008D0E54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รายละเอียด</w:t>
            </w:r>
            <w:r w:rsidR="004B19A4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หลักฐาน</w:t>
            </w:r>
            <w:r w:rsidR="008D0E54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เพียงพอที่จะดำเนินการต่อได้</w:t>
            </w:r>
          </w:p>
        </w:tc>
      </w:tr>
      <w:tr w:rsidR="004E0623" w:rsidRPr="005434E2" w14:paraId="1ABA311F" w14:textId="77777777" w:rsidTr="00090437">
        <w:tc>
          <w:tcPr>
            <w:tcW w:w="10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7E922B" w14:textId="77777777" w:rsidR="004E0623" w:rsidRPr="005434E2" w:rsidRDefault="008D0E54" w:rsidP="00090437">
            <w:pPr>
              <w:pStyle w:val="NoSpacing"/>
              <w:numPr>
                <w:ilvl w:val="0"/>
                <w:numId w:val="26"/>
              </w:numPr>
              <w:ind w:left="517"/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 xml:space="preserve">เป็นเรื่องที่ไม่มีลักษณะเป็นเพียงการจัดการธุรกิจในรายละเอียดของกิจการ 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t>(day to day operation)</w:t>
            </w:r>
          </w:p>
        </w:tc>
      </w:tr>
      <w:tr w:rsidR="004E0623" w:rsidRPr="005434E2" w14:paraId="08DD278E" w14:textId="77777777" w:rsidTr="00090437">
        <w:tc>
          <w:tcPr>
            <w:tcW w:w="10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B4042" w14:textId="77777777" w:rsidR="004E0623" w:rsidRPr="005434E2" w:rsidRDefault="008D0E54" w:rsidP="00090437">
            <w:pPr>
              <w:pStyle w:val="NoSpacing"/>
              <w:numPr>
                <w:ilvl w:val="0"/>
                <w:numId w:val="26"/>
              </w:numPr>
              <w:ind w:left="517"/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เป็นเรื่องที่ไม่ขาดอายุความตามกฎหมาย หรือพ้นระยะเวลาที่จะสามาร</w:t>
            </w:r>
            <w:r w:rsidR="00546DD4"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ถรวบรวมข้อเท็จจริงและพยานหลักฐาน</w:t>
            </w: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ได้</w:t>
            </w:r>
          </w:p>
        </w:tc>
      </w:tr>
      <w:tr w:rsidR="004E0623" w:rsidRPr="005434E2" w14:paraId="55DE8812" w14:textId="77777777" w:rsidTr="00210B38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32491" w14:textId="77777777" w:rsidR="004E0623" w:rsidRPr="005434E2" w:rsidRDefault="00D404A5" w:rsidP="00271C46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bidi="th-TH"/>
              </w:rPr>
            </w:pPr>
            <w:r w:rsidRPr="005434E2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เรื่องที่อยู่นอกเหนืออำนาจหน้าที่ของ ก.ล.ต.</w:t>
            </w:r>
          </w:p>
        </w:tc>
      </w:tr>
      <w:tr w:rsidR="004E0623" w:rsidRPr="005434E2" w14:paraId="33F8585F" w14:textId="77777777" w:rsidTr="00210B38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335DB" w14:textId="7AECEFC1" w:rsidR="00546DD4" w:rsidRPr="009773FD" w:rsidRDefault="00546DD4" w:rsidP="006E0BFB">
            <w:pPr>
              <w:pStyle w:val="NoSpacing"/>
              <w:numPr>
                <w:ilvl w:val="0"/>
                <w:numId w:val="27"/>
              </w:numPr>
              <w:ind w:left="517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9773FD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เรื่องที่ต้องดำเนินการตามกฎหมายอื่น อาทิ แชร์ลูกโซ่ สินค้าไม่มีคุณภาพ ป้ายโฆษณากีดขวางทางเท้า</w:t>
            </w:r>
            <w:r w:rsidR="009773FD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t xml:space="preserve"> </w:t>
            </w:r>
            <w:r w:rsidR="00CC1691">
              <w:rPr>
                <w:rFonts w:ascii="TH SarabunPSK" w:hAnsi="TH SarabunPSK" w:cs="TH SarabunPSK"/>
                <w:color w:val="auto"/>
                <w:sz w:val="30"/>
                <w:szCs w:val="30"/>
                <w:lang w:bidi="th-TH"/>
              </w:rPr>
              <w:br/>
            </w:r>
            <w:r w:rsidRPr="009773FD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สร้างบ้านไม่มีคุณภาพ ไม่ได้รับการพิจารณาสินเชื่อที่เป็นธรรม</w:t>
            </w:r>
          </w:p>
          <w:p w14:paraId="77E5FE61" w14:textId="77777777" w:rsidR="00546DD4" w:rsidRPr="005434E2" w:rsidRDefault="00546DD4" w:rsidP="009773FD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517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กรณีพิพาทระหว่างผู้ร้องเรียนและบริษัทจดทะเบียนที่อยู่ระหว่างการพิจารณาของศาลหรือศาลได้ตัดสินไปแล้ว</w:t>
            </w:r>
          </w:p>
          <w:p w14:paraId="79029CA9" w14:textId="7B42E73B" w:rsidR="00546DD4" w:rsidRPr="00CC1691" w:rsidRDefault="00546DD4" w:rsidP="00E71E24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517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CC1691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เรื่องร้องเรียนที่ซ้ำเรื่องเดิม และไม่มีประเด็นอื่นใดเพิ่มเติม ซึ่ง ก.ล.ต. ได้เคยดำเนินการจนผู้ร้องเรียนได้รับคำชี้แจงแล้ว</w:t>
            </w:r>
          </w:p>
          <w:p w14:paraId="74410404" w14:textId="77777777" w:rsidR="00546DD4" w:rsidRPr="005434E2" w:rsidRDefault="00546DD4" w:rsidP="009773FD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517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การเรียกร้องค่าเสียหาย/การเรียกเงินชดเชยให้แก่ผู้เสียหาย/ข้อพิพาทส่วนตัวหรือทางธุรกิจ</w:t>
            </w:r>
          </w:p>
          <w:p w14:paraId="7D43FAC5" w14:textId="77777777" w:rsidR="004E0623" w:rsidRPr="005434E2" w:rsidRDefault="00546DD4" w:rsidP="009773FD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517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434E2">
              <w:rPr>
                <w:rFonts w:ascii="TH SarabunPSK" w:hAnsi="TH SarabunPSK" w:cs="TH SarabunPSK"/>
                <w:color w:val="auto"/>
                <w:sz w:val="30"/>
                <w:szCs w:val="30"/>
                <w:cs/>
                <w:lang w:bidi="th-TH"/>
              </w:rPr>
              <w:t>เรื่องที่ขาดอายุความ หรือพ้นระยะเวลาที่จะสามารถรวบรวมข้อเท็จจริงตามกฎหมาย</w:t>
            </w:r>
          </w:p>
        </w:tc>
      </w:tr>
    </w:tbl>
    <w:p w14:paraId="1342F403" w14:textId="77777777" w:rsidR="00210B38" w:rsidRDefault="00210B38" w:rsidP="00210B38">
      <w:pPr>
        <w:spacing w:before="0" w:line="240" w:lineRule="auto"/>
        <w:jc w:val="center"/>
        <w:rPr>
          <w:rFonts w:ascii="TH SarabunPSK" w:hAnsi="TH SarabunPSK" w:cs="TH SarabunPSK"/>
          <w:color w:val="auto"/>
          <w:sz w:val="30"/>
          <w:szCs w:val="30"/>
          <w:lang w:bidi="th-TH"/>
        </w:rPr>
      </w:pPr>
    </w:p>
    <w:p w14:paraId="362E4ED2" w14:textId="4D2EB0D7" w:rsidR="00210B38" w:rsidRPr="005434E2" w:rsidRDefault="00210B38" w:rsidP="00210B38">
      <w:pPr>
        <w:spacing w:before="0" w:line="240" w:lineRule="auto"/>
        <w:jc w:val="center"/>
        <w:rPr>
          <w:rFonts w:ascii="TH SarabunPSK" w:hAnsi="TH SarabunPSK" w:cs="TH SarabunPSK"/>
          <w:color w:val="auto"/>
          <w:sz w:val="30"/>
          <w:szCs w:val="30"/>
          <w:lang w:bidi="th-TH"/>
        </w:rPr>
      </w:pPr>
      <w:r w:rsidRPr="005434E2">
        <w:rPr>
          <w:rFonts w:ascii="TH SarabunPSK" w:hAnsi="TH SarabunPSK" w:cs="TH SarabunPSK"/>
          <w:color w:val="auto"/>
          <w:sz w:val="30"/>
          <w:szCs w:val="30"/>
          <w:cs/>
          <w:lang w:bidi="th-TH"/>
        </w:rPr>
        <w:t xml:space="preserve">สอบถามข้อมูลเพิ่มเติมได้ที่ </w:t>
      </w:r>
      <w:r w:rsidRPr="0080493A">
        <w:rPr>
          <w:rFonts w:ascii="TH SarabunPSK" w:hAnsi="TH SarabunPSK" w:cs="TH SarabunPSK"/>
          <w:b/>
          <w:bCs/>
          <w:color w:val="auto"/>
          <w:sz w:val="30"/>
          <w:szCs w:val="30"/>
          <w:cs/>
          <w:lang w:bidi="th-TH"/>
        </w:rPr>
        <w:t>ศูนย์บริการประชาชน ก.ล.ต.</w:t>
      </w:r>
    </w:p>
    <w:p w14:paraId="2992977F" w14:textId="484AC38F" w:rsidR="00210B38" w:rsidRDefault="00210B38" w:rsidP="00210B38">
      <w:pPr>
        <w:spacing w:before="0" w:line="240" w:lineRule="auto"/>
        <w:jc w:val="center"/>
        <w:rPr>
          <w:rFonts w:ascii="TH SarabunPSK" w:hAnsi="TH SarabunPSK" w:cs="TH SarabunPSK"/>
          <w:sz w:val="30"/>
          <w:szCs w:val="30"/>
          <w:lang w:bidi="th-TH"/>
        </w:rPr>
      </w:pPr>
      <w:r w:rsidRPr="005434E2">
        <w:rPr>
          <w:rFonts w:ascii="TH SarabunPSK" w:hAnsi="TH SarabunPSK" w:cs="TH SarabunPSK"/>
          <w:color w:val="auto"/>
          <w:sz w:val="30"/>
          <w:szCs w:val="30"/>
          <w:cs/>
          <w:lang w:bidi="th-TH"/>
        </w:rPr>
        <w:t xml:space="preserve">โทร. 1207 กด 2 </w:t>
      </w:r>
      <w:r w:rsidRPr="005434E2">
        <w:rPr>
          <w:rFonts w:ascii="TH SarabunPSK" w:hAnsi="TH SarabunPSK" w:cs="TH SarabunPSK"/>
          <w:color w:val="auto"/>
          <w:sz w:val="30"/>
          <w:szCs w:val="30"/>
          <w:lang w:bidi="th-TH"/>
        </w:rPr>
        <w:t xml:space="preserve">e-mail : </w:t>
      </w:r>
      <w:hyperlink r:id="rId13" w:history="1">
        <w:r w:rsidRPr="00CE2B21">
          <w:rPr>
            <w:rStyle w:val="Hyperlink"/>
            <w:rFonts w:ascii="TH SarabunPSK" w:hAnsi="TH SarabunPSK" w:cs="TH SarabunPSK"/>
            <w:sz w:val="30"/>
            <w:szCs w:val="30"/>
            <w:lang w:bidi="th-TH"/>
          </w:rPr>
          <w:t>complaint@sec.or.th</w:t>
        </w:r>
      </w:hyperlink>
      <w:r w:rsidRPr="005434E2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</w:p>
    <w:p w14:paraId="773D10A0" w14:textId="77777777" w:rsidR="00E73399" w:rsidRPr="00E73399" w:rsidRDefault="00E73399" w:rsidP="00210B38">
      <w:pPr>
        <w:spacing w:before="0" w:line="240" w:lineRule="auto"/>
        <w:jc w:val="center"/>
        <w:rPr>
          <w:rFonts w:ascii="TH SarabunPSK" w:hAnsi="TH SarabunPSK" w:cs="TH SarabunPSK"/>
          <w:sz w:val="16"/>
          <w:szCs w:val="16"/>
          <w:lang w:bidi="th-TH"/>
        </w:rPr>
      </w:pPr>
    </w:p>
    <w:p w14:paraId="5172D101" w14:textId="1BE34240" w:rsidR="004E0623" w:rsidRPr="005434E2" w:rsidRDefault="00210B38" w:rsidP="00210B38">
      <w:pPr>
        <w:pStyle w:val="NoSpacing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color w:val="auto"/>
          <w:sz w:val="22"/>
          <w:szCs w:val="22"/>
          <w:lang w:val="ar-SA"/>
        </w:rPr>
        <w:drawing>
          <wp:anchor distT="0" distB="0" distL="114300" distR="114300" simplePos="0" relativeHeight="251681280" behindDoc="1" locked="0" layoutInCell="1" allowOverlap="1" wp14:anchorId="34AA180F" wp14:editId="7C69BF4D">
            <wp:simplePos x="0" y="0"/>
            <wp:positionH relativeFrom="column">
              <wp:posOffset>179252</wp:posOffset>
            </wp:positionH>
            <wp:positionV relativeFrom="paragraph">
              <wp:posOffset>100330</wp:posOffset>
            </wp:positionV>
            <wp:extent cx="957580" cy="957580"/>
            <wp:effectExtent l="0" t="0" r="0" b="0"/>
            <wp:wrapSquare wrapText="bothSides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3AD" w:rsidRPr="005733AD">
        <w:rPr>
          <w:rFonts w:ascii="TH SarabunPSK" w:hAnsi="TH SarabunPSK" w:cs="TH SarabunPSK"/>
          <w:color w:val="auto"/>
          <w:sz w:val="22"/>
          <w:szCs w:val="22"/>
          <w:cs/>
          <w:lang w:bidi="th-TH"/>
        </w:rPr>
        <w:t>สำนักงานคณะกรรมการกำกับหลักทรัพย์และตลาดหลักทรัพย์ (“สำนักงาน ก.ล.ต.”) คำนึงถึงความสำคัญของข้อมูลและเคารพสิทธิความเป็นส่วนตัวของท่าน จึงขอให้ท่านอ่านและทำความเข้าใจนโยบายการคุ้มครองข้อมูลส่วนบุคคล (</w:t>
      </w:r>
      <w:r w:rsidR="005733AD" w:rsidRPr="005733AD">
        <w:rPr>
          <w:rFonts w:ascii="TH SarabunPSK" w:hAnsi="TH SarabunPSK" w:cs="TH SarabunPSK"/>
          <w:color w:val="auto"/>
          <w:sz w:val="22"/>
          <w:szCs w:val="22"/>
        </w:rPr>
        <w:t xml:space="preserve">https://market.sec.or.th/DATAPRIVACY/05-POLICY-INTERNAL-WEB.HTML) </w:t>
      </w:r>
      <w:r w:rsidR="005733AD" w:rsidRPr="005733AD">
        <w:rPr>
          <w:rFonts w:ascii="TH SarabunPSK" w:hAnsi="TH SarabunPSK" w:cs="TH SarabunPSK"/>
          <w:color w:val="auto"/>
          <w:sz w:val="22"/>
          <w:szCs w:val="22"/>
          <w:cs/>
          <w:lang w:bidi="th-TH"/>
        </w:rPr>
        <w:t>โดยสำนักงาน ก.ล.ต. จะประมวลผลข้อมูลส่วนบุคคลของท่านเพื่อแจ้งรายละเอียดและการดำเนินการต่าง ๆ ที่เกี่ยวข้องกับการพิจารณาเรื่องร้องเรียนหรือการบริการสอบถามข้อมูลเท่านั้น ซึ่งเป็นไปตามฐานภารกิจของรัฐ (</w:t>
      </w:r>
      <w:r w:rsidR="005733AD" w:rsidRPr="005733AD">
        <w:rPr>
          <w:rFonts w:ascii="TH SarabunPSK" w:hAnsi="TH SarabunPSK" w:cs="TH SarabunPSK"/>
          <w:color w:val="auto"/>
          <w:sz w:val="22"/>
          <w:szCs w:val="22"/>
        </w:rPr>
        <w:t>Public Task)</w:t>
      </w:r>
    </w:p>
    <w:p w14:paraId="5B84FB53" w14:textId="77777777" w:rsidR="003B3470" w:rsidRDefault="003B3470" w:rsidP="004761CB">
      <w:pPr>
        <w:spacing w:before="0" w:line="240" w:lineRule="auto"/>
        <w:jc w:val="center"/>
        <w:rPr>
          <w:rFonts w:ascii="TH SarabunPSK" w:hAnsi="TH SarabunPSK" w:cs="TH SarabunPSK"/>
          <w:b/>
          <w:bCs/>
          <w:color w:val="auto"/>
          <w:sz w:val="28"/>
          <w:szCs w:val="28"/>
          <w:lang w:bidi="th-TH"/>
        </w:rPr>
      </w:pPr>
    </w:p>
    <w:p w14:paraId="2DE205CD" w14:textId="6358AA2A" w:rsidR="00AB62F1" w:rsidRDefault="00870913" w:rsidP="004761CB">
      <w:pPr>
        <w:spacing w:before="0" w:line="240" w:lineRule="auto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7E80B55D" w14:textId="757C96D1" w:rsidR="006100C0" w:rsidRDefault="00A26F8D" w:rsidP="00AB62F1">
      <w:pPr>
        <w:spacing w:before="0" w:line="240" w:lineRule="auto"/>
        <w:rPr>
          <w:rFonts w:ascii="TH SarabunPSK" w:hAnsi="TH SarabunPSK" w:cs="TH SarabunPSK"/>
          <w:b/>
          <w:bCs/>
          <w:color w:val="auto"/>
          <w:sz w:val="28"/>
          <w:szCs w:val="28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  <w:br w:type="page"/>
      </w:r>
    </w:p>
    <w:p w14:paraId="06EF21C7" w14:textId="77777777" w:rsidR="008016EC" w:rsidRPr="005434E2" w:rsidRDefault="008016EC" w:rsidP="00AB62F1">
      <w:pPr>
        <w:spacing w:before="0" w:line="240" w:lineRule="auto"/>
        <w:rPr>
          <w:rFonts w:ascii="TH SarabunPSK" w:hAnsi="TH SarabunPSK" w:cs="TH SarabunPSK"/>
          <w:b/>
          <w:bCs/>
          <w:color w:val="auto"/>
          <w:sz w:val="28"/>
          <w:szCs w:val="28"/>
          <w:lang w:bidi="th-TH"/>
        </w:rPr>
      </w:pPr>
    </w:p>
    <w:p w14:paraId="2ABAB543" w14:textId="2B630B96" w:rsidR="00BD2237" w:rsidRDefault="00DC0DE2" w:rsidP="00C56D59">
      <w:pPr>
        <w:pStyle w:val="NoSpacing"/>
        <w:jc w:val="center"/>
        <w:rPr>
          <w:rFonts w:ascii="Angsana New" w:hAnsi="Angsana New" w:cs="Angsana New"/>
          <w:b/>
          <w:bCs/>
          <w:color w:val="auto"/>
          <w:sz w:val="32"/>
          <w:szCs w:val="32"/>
          <w:lang w:bidi="th-TH"/>
        </w:rPr>
      </w:pPr>
      <w:r>
        <w:rPr>
          <w:noProof/>
          <w:lang w:eastAsia="en-US" w:bidi="th-TH"/>
        </w:rPr>
        <w:drawing>
          <wp:inline distT="0" distB="0" distL="0" distR="0" wp14:anchorId="16993989" wp14:editId="6B295306">
            <wp:extent cx="524510" cy="511175"/>
            <wp:effectExtent l="0" t="0" r="0" b="0"/>
            <wp:docPr id="3" name="Picture 20" descr="http://spapp-srv/projects/brand/Corporate%20Identity/โลโก้%20ก.ล.ต/PNG%20(พื้นโปร่งใส)/sec_logo_2011_th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papp-srv/projects/brand/Corporate%20Identity/โลโก้%20ก.ล.ต/PNG%20(พื้นโปร่งใส)/sec_logo_2011_th_r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8436" w14:textId="77777777" w:rsidR="00203BF0" w:rsidRPr="00203BF0" w:rsidRDefault="00203BF0" w:rsidP="00C56D59">
      <w:pPr>
        <w:pStyle w:val="NoSpacing"/>
        <w:jc w:val="center"/>
        <w:rPr>
          <w:rFonts w:ascii="Angsana New" w:hAnsi="Angsana New" w:cs="Angsana New"/>
          <w:b/>
          <w:bCs/>
          <w:color w:val="auto"/>
          <w:sz w:val="16"/>
          <w:szCs w:val="16"/>
          <w:lang w:bidi="th-TH"/>
        </w:rPr>
      </w:pPr>
    </w:p>
    <w:p w14:paraId="4284E049" w14:textId="77777777" w:rsidR="00C56D59" w:rsidRPr="00AB62F1" w:rsidRDefault="00C56D59" w:rsidP="00203BF0">
      <w:pPr>
        <w:pStyle w:val="NoSpacing"/>
        <w:jc w:val="center"/>
        <w:rPr>
          <w:rFonts w:ascii="TH SarabunPSK" w:hAnsi="TH SarabunPSK" w:cs="TH SarabunPSK"/>
          <w:b/>
          <w:bCs/>
          <w:color w:val="auto"/>
          <w:sz w:val="40"/>
          <w:szCs w:val="40"/>
          <w:lang w:bidi="th-TH"/>
        </w:rPr>
      </w:pPr>
      <w:r w:rsidRPr="00AB62F1">
        <w:rPr>
          <w:rFonts w:ascii="TH SarabunPSK" w:hAnsi="TH SarabunPSK" w:cs="TH SarabunPSK"/>
          <w:b/>
          <w:bCs/>
          <w:color w:val="auto"/>
          <w:sz w:val="40"/>
          <w:szCs w:val="40"/>
          <w:cs/>
          <w:lang w:bidi="th-TH"/>
        </w:rPr>
        <w:t>แบบร้องเรียน</w:t>
      </w:r>
    </w:p>
    <w:p w14:paraId="7E9D3419" w14:textId="77777777" w:rsidR="00C56D59" w:rsidRPr="00AB62F1" w:rsidRDefault="00C56D59" w:rsidP="00C56D59">
      <w:pPr>
        <w:pStyle w:val="NoSpacing"/>
        <w:jc w:val="center"/>
        <w:rPr>
          <w:rFonts w:ascii="TH SarabunPSK" w:hAnsi="TH SarabunPSK" w:cs="TH SarabunPSK"/>
          <w:color w:val="auto"/>
          <w:sz w:val="12"/>
          <w:szCs w:val="12"/>
          <w:lang w:bidi="th-TH"/>
        </w:rPr>
      </w:pPr>
    </w:p>
    <w:p w14:paraId="6FE48C47" w14:textId="77777777" w:rsidR="00C56D59" w:rsidRPr="00AB62F1" w:rsidRDefault="00C56D59" w:rsidP="00203BF0">
      <w:pPr>
        <w:pStyle w:val="NoSpacing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 w:rsidRPr="00AB62F1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การให้ข้อมูลที่ชัดเจนและเอกสารที่ครบถ้วน จะเป็นประโยชน์อย่างยิ่งต่อการดำเนินการกับข้อร้องเรียนของท่าน</w:t>
      </w:r>
    </w:p>
    <w:p w14:paraId="2DE680E5" w14:textId="3C3D535A" w:rsidR="00C56D59" w:rsidRPr="00AB62F1" w:rsidRDefault="00DC0DE2" w:rsidP="00271C46">
      <w:pPr>
        <w:pStyle w:val="NoSpacing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A124947" wp14:editId="5A319C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96940" cy="647700"/>
                <wp:effectExtent l="0" t="0" r="381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694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55AF1F" w14:textId="16239F31" w:rsidR="00C97FBE" w:rsidRPr="00CE3087" w:rsidRDefault="00C97FBE" w:rsidP="00C56D59">
                            <w:pPr>
                              <w:spacing w:before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E3087">
                              <w:rPr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ก.ล.ต. อาจต้องเปิดเผยข้อมูลของผู้ร้องเรียนต่อผู้เกี่ยวข้อง เช่น ผู้ถูกร้องเรียน หน่วยงานทางการอื่นๆ เป็นต้น เพื่อให้สามารถพิจารณาข้อที่ร้องเรียนตามความจำเป็นได้อย่างครบถ้วน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2494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0;width:472.2pt;height:5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" fillcolor="window" strokeweight=".5pt">
                <v:path arrowok="t"/>
                <v:textbox>
                  <w:txbxContent>
                    <w:p w14:paraId="6355AF1F" w14:textId="16239F31" w:rsidR="00C97FBE" w:rsidRPr="00CE3087" w:rsidRDefault="00C97FBE" w:rsidP="00C56D59">
                      <w:pPr>
                        <w:spacing w:before="0" w:line="240" w:lineRule="auto"/>
                        <w:jc w:val="center"/>
                        <w:rPr>
                          <w:rFonts w:ascii="TH SarabunPSK" w:hAnsi="TH SarabunPSK" w:cs="TH SarabunPSK"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E3087">
                        <w:rPr>
                          <w:rFonts w:ascii="TH SarabunPSK" w:hAnsi="TH SarabunPSK" w:cs="TH SarabunPSK"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ก.ล.ต. อาจต้องเปิดเผยข้อมูลของผู้ร้องเรียนต่อผู้เกี่ยวข้อง เช่น ผู้ถูกร้องเรียน หน่วยงานทางการอื่นๆ เป็นต้น เพื่อให้สามารถพิจารณาข้อที่ร้องเรียนตามความจำเป็นได้อย่างครบถ้วน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7EEBA9D4" w14:textId="77777777" w:rsidR="00C56D59" w:rsidRPr="00AB62F1" w:rsidRDefault="00C56D59" w:rsidP="00271C46">
      <w:pPr>
        <w:pStyle w:val="NoSpacing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14:paraId="31DF25A6" w14:textId="77777777" w:rsidR="00C56D59" w:rsidRPr="00AB62F1" w:rsidRDefault="00C56D59" w:rsidP="00271C46">
      <w:pPr>
        <w:pStyle w:val="NoSpacing"/>
        <w:rPr>
          <w:rFonts w:ascii="TH SarabunPSK" w:hAnsi="TH SarabunPSK" w:cs="TH SarabunPSK"/>
          <w:b/>
          <w:bCs/>
          <w:color w:val="auto"/>
          <w:sz w:val="20"/>
          <w:szCs w:val="20"/>
          <w:lang w:bidi="th-TH"/>
        </w:rPr>
      </w:pPr>
    </w:p>
    <w:p w14:paraId="58B4200E" w14:textId="77777777" w:rsidR="00B360F2" w:rsidRPr="00AB62F1" w:rsidRDefault="00B360F2" w:rsidP="00D47BE0">
      <w:pPr>
        <w:pStyle w:val="ListParagraph"/>
        <w:numPr>
          <w:ilvl w:val="0"/>
          <w:numId w:val="28"/>
        </w:numPr>
        <w:spacing w:before="0" w:line="240" w:lineRule="auto"/>
        <w:ind w:left="36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ข้อมูลของผู้ร้องเรียน</w:t>
      </w:r>
    </w:p>
    <w:p w14:paraId="113E8F42" w14:textId="3A22F05A" w:rsidR="00B360F2" w:rsidRPr="00AB62F1" w:rsidRDefault="00DC0DE2" w:rsidP="00480AB9">
      <w:pPr>
        <w:pStyle w:val="ListParagraph"/>
        <w:spacing w:line="240" w:lineRule="auto"/>
        <w:ind w:left="0" w:firstLine="360"/>
        <w:rPr>
          <w:rFonts w:ascii="TH SarabunPSK" w:hAnsi="TH SarabunPSK" w:cs="TH SarabunPSK"/>
          <w:color w:val="auto"/>
          <w:sz w:val="32"/>
          <w:szCs w:val="32"/>
          <w:rtl/>
          <w:cs/>
        </w:rPr>
      </w:pPr>
      <w:r w:rsidRPr="00AB62F1">
        <w:rPr>
          <w:rFonts w:ascii="TH SarabunPSK" w:hAnsi="TH SarabunPSK" w:cs="TH SarabunPSK"/>
          <w:noProof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7F5BDA9" wp14:editId="77539BAB">
                <wp:simplePos x="0" y="0"/>
                <wp:positionH relativeFrom="column">
                  <wp:posOffset>1397635</wp:posOffset>
                </wp:positionH>
                <wp:positionV relativeFrom="paragraph">
                  <wp:posOffset>68580</wp:posOffset>
                </wp:positionV>
                <wp:extent cx="114300" cy="137160"/>
                <wp:effectExtent l="0" t="0" r="0" b="0"/>
                <wp:wrapNone/>
                <wp:docPr id="349" name="Oval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DAECAC" id="Oval 349" o:spid="_x0000_s1026" style="position:absolute;margin-left:110.05pt;margin-top:5.4pt;width:9pt;height:10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AB62F1">
        <w:rPr>
          <w:rFonts w:ascii="TH SarabunPSK" w:hAnsi="TH SarabunPSK" w:cs="TH SarabunPSK"/>
          <w:noProof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469D2F5" wp14:editId="20311016">
                <wp:simplePos x="0" y="0"/>
                <wp:positionH relativeFrom="column">
                  <wp:posOffset>929640</wp:posOffset>
                </wp:positionH>
                <wp:positionV relativeFrom="paragraph">
                  <wp:posOffset>60325</wp:posOffset>
                </wp:positionV>
                <wp:extent cx="114300" cy="137160"/>
                <wp:effectExtent l="0" t="0" r="0" b="0"/>
                <wp:wrapNone/>
                <wp:docPr id="348" name="Oval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CE3880" id="Oval 348" o:spid="_x0000_s1026" style="position:absolute;margin-left:73.2pt;margin-top:4.75pt;width:9pt;height:10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AB62F1">
        <w:rPr>
          <w:rFonts w:ascii="TH SarabunPSK" w:hAnsi="TH SarabunPSK" w:cs="TH SarabunPSK"/>
          <w:noProof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C7D8457" wp14:editId="2D63B561">
                <wp:simplePos x="0" y="0"/>
                <wp:positionH relativeFrom="column">
                  <wp:posOffset>502920</wp:posOffset>
                </wp:positionH>
                <wp:positionV relativeFrom="paragraph">
                  <wp:posOffset>56515</wp:posOffset>
                </wp:positionV>
                <wp:extent cx="114300" cy="137160"/>
                <wp:effectExtent l="0" t="0" r="0" b="0"/>
                <wp:wrapNone/>
                <wp:docPr id="350" name="Oval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CE05D1" id="Oval 350" o:spid="_x0000_s1026" style="position:absolute;margin-left:39.6pt;margin-top:4.45pt;width:9pt;height:10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ชื่อ </w:t>
      </w:r>
      <w:r w:rsidR="003112D6" w:rsidRPr="00AB62F1">
        <w:rPr>
          <w:rFonts w:ascii="TH SarabunPSK" w:hAnsi="TH SarabunPSK" w:cs="TH SarabunPSK"/>
          <w:color w:val="auto"/>
          <w:sz w:val="32"/>
          <w:szCs w:val="32"/>
        </w:rPr>
        <w:t xml:space="preserve">:    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นาย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3112D6" w:rsidRPr="00AB62F1">
        <w:rPr>
          <w:rFonts w:ascii="TH SarabunPSK" w:hAnsi="TH SarabunPSK" w:cs="TH SarabunPSK"/>
          <w:color w:val="auto"/>
          <w:sz w:val="32"/>
          <w:szCs w:val="32"/>
        </w:rPr>
        <w:t xml:space="preserve">   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นาง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3112D6" w:rsidRPr="00AB62F1">
        <w:rPr>
          <w:rFonts w:ascii="TH SarabunPSK" w:hAnsi="TH SarabunPSK" w:cs="TH SarabunPSK"/>
          <w:color w:val="auto"/>
          <w:sz w:val="32"/>
          <w:szCs w:val="32"/>
        </w:rPr>
        <w:t xml:space="preserve">   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นางสาว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>…………………</w:t>
      </w:r>
      <w:r w:rsidR="009E448A">
        <w:rPr>
          <w:rFonts w:ascii="TH SarabunPSK" w:hAnsi="TH SarabunPSK" w:cs="TH SarabunPSK"/>
          <w:color w:val="auto"/>
          <w:sz w:val="32"/>
          <w:szCs w:val="32"/>
        </w:rPr>
        <w:t>………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>…………</w:t>
      </w:r>
      <w:r w:rsidR="009E448A">
        <w:rPr>
          <w:rFonts w:ascii="TH SarabunPSK" w:hAnsi="TH SarabunPSK" w:cs="TH SarabunPSK"/>
          <w:color w:val="auto"/>
          <w:sz w:val="32"/>
          <w:szCs w:val="32"/>
        </w:rPr>
        <w:t>…</w:t>
      </w:r>
      <w:r w:rsidR="008F6531">
        <w:rPr>
          <w:rFonts w:ascii="TH SarabunPSK" w:hAnsi="TH SarabunPSK" w:cs="TH SarabunPSK"/>
          <w:color w:val="auto"/>
          <w:sz w:val="32"/>
          <w:szCs w:val="32"/>
        </w:rPr>
        <w:t>…..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นามสกุล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>…………</w:t>
      </w:r>
      <w:r w:rsidR="009E448A">
        <w:rPr>
          <w:rFonts w:ascii="TH SarabunPSK" w:hAnsi="TH SarabunPSK" w:cs="TH SarabunPSK"/>
          <w:color w:val="auto"/>
          <w:sz w:val="32"/>
          <w:szCs w:val="32"/>
        </w:rPr>
        <w:t>……</w:t>
      </w:r>
      <w:r w:rsidR="008F6531">
        <w:rPr>
          <w:rFonts w:ascii="TH SarabunPSK" w:hAnsi="TH SarabunPSK" w:cs="TH SarabunPSK"/>
          <w:color w:val="auto"/>
          <w:sz w:val="32"/>
          <w:szCs w:val="32"/>
        </w:rPr>
        <w:t>……</w:t>
      </w:r>
      <w:r w:rsidR="009E448A">
        <w:rPr>
          <w:rFonts w:ascii="TH SarabunPSK" w:hAnsi="TH SarabunPSK" w:cs="TH SarabunPSK"/>
          <w:color w:val="auto"/>
          <w:sz w:val="32"/>
          <w:szCs w:val="32"/>
        </w:rPr>
        <w:t>..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</w:t>
      </w:r>
    </w:p>
    <w:p w14:paraId="280A861C" w14:textId="3BC71CD1" w:rsidR="003112D6" w:rsidRPr="00AB62F1" w:rsidRDefault="00546DD4" w:rsidP="00480AB9">
      <w:pPr>
        <w:pStyle w:val="ListParagraph"/>
        <w:spacing w:line="240" w:lineRule="auto"/>
        <w:ind w:left="0" w:firstLine="36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เลขที่บัตรประชาชน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>/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>Passport ID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>: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 xml:space="preserve"> ……………………</w:t>
      </w:r>
      <w:r w:rsidR="008F6531">
        <w:rPr>
          <w:rFonts w:ascii="TH SarabunPSK" w:hAnsi="TH SarabunPSK" w:cs="TH SarabunPSK"/>
          <w:color w:val="auto"/>
          <w:sz w:val="32"/>
          <w:szCs w:val="32"/>
        </w:rPr>
        <w:t>………………………….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</w:t>
      </w:r>
      <w:r w:rsidR="005B1051">
        <w:rPr>
          <w:rFonts w:ascii="TH SarabunPSK" w:hAnsi="TH SarabunPSK" w:cs="TH SarabunPSK"/>
          <w:color w:val="auto"/>
          <w:sz w:val="32"/>
          <w:szCs w:val="32"/>
        </w:rPr>
        <w:t>..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……..</w:t>
      </w:r>
      <w:r w:rsidR="00505556"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</w:t>
      </w:r>
    </w:p>
    <w:p w14:paraId="36C79D50" w14:textId="7B2EFE6D" w:rsidR="00B360F2" w:rsidRPr="00AB62F1" w:rsidRDefault="00DC0DE2" w:rsidP="005B1051">
      <w:pPr>
        <w:pStyle w:val="ListParagraph"/>
        <w:spacing w:line="240" w:lineRule="auto"/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F26EE5F" wp14:editId="7258DBA2">
                <wp:simplePos x="0" y="0"/>
                <wp:positionH relativeFrom="column">
                  <wp:posOffset>1043940</wp:posOffset>
                </wp:positionH>
                <wp:positionV relativeFrom="paragraph">
                  <wp:posOffset>83820</wp:posOffset>
                </wp:positionV>
                <wp:extent cx="114300" cy="137160"/>
                <wp:effectExtent l="0" t="0" r="0" b="0"/>
                <wp:wrapNone/>
                <wp:docPr id="356" name="Oval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40E689" id="Oval 356" o:spid="_x0000_s1026" style="position:absolute;margin-left:82.2pt;margin-top:6.6pt;width:9pt;height:10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F98BDB8" wp14:editId="681C56D4">
                <wp:simplePos x="0" y="0"/>
                <wp:positionH relativeFrom="column">
                  <wp:posOffset>579120</wp:posOffset>
                </wp:positionH>
                <wp:positionV relativeFrom="paragraph">
                  <wp:posOffset>83820</wp:posOffset>
                </wp:positionV>
                <wp:extent cx="114300" cy="137160"/>
                <wp:effectExtent l="0" t="0" r="0" b="0"/>
                <wp:wrapNone/>
                <wp:docPr id="357" name="Oval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E7CB4A" id="Oval 357" o:spid="_x0000_s1026" style="position:absolute;margin-left:45.6pt;margin-top:6.6pt;width:9pt;height:10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เพศ </w:t>
      </w:r>
      <w:r w:rsidR="003112D6" w:rsidRPr="00AB62F1">
        <w:rPr>
          <w:rFonts w:ascii="TH SarabunPSK" w:hAnsi="TH SarabunPSK" w:cs="TH SarabunPSK"/>
          <w:color w:val="auto"/>
          <w:sz w:val="32"/>
          <w:szCs w:val="32"/>
        </w:rPr>
        <w:t xml:space="preserve">:     </w:t>
      </w:r>
      <w:r w:rsidR="003112D6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ชาย</w:t>
      </w:r>
      <w:r w:rsidR="003112D6" w:rsidRPr="00AB62F1">
        <w:rPr>
          <w:rFonts w:ascii="TH SarabunPSK" w:hAnsi="TH SarabunPSK" w:cs="TH SarabunPSK"/>
          <w:color w:val="auto"/>
          <w:sz w:val="32"/>
          <w:szCs w:val="32"/>
        </w:rPr>
        <w:t xml:space="preserve">      </w:t>
      </w:r>
      <w:r w:rsidR="003112D6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หญิง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อายุ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>: ……………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..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สัญชาติ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……………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..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…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…..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CE3087" w:rsidRPr="005434E2">
        <w:rPr>
          <w:rFonts w:ascii="TH SarabunPSK" w:hAnsi="TH SarabunPSK" w:cs="TH SarabunPSK"/>
          <w:color w:val="auto"/>
          <w:sz w:val="30"/>
          <w:szCs w:val="30"/>
          <w:lang w:bidi="th-TH"/>
        </w:rPr>
        <w:t>e-mail</w:t>
      </w:r>
      <w:r w:rsidR="00CE3087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</w:t>
      </w:r>
      <w:r w:rsidR="00B360F2" w:rsidRPr="00AB62F1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…………………..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……………</w:t>
      </w:r>
      <w:r w:rsidR="003112D6" w:rsidRPr="00AB62F1">
        <w:rPr>
          <w:rFonts w:ascii="TH SarabunPSK" w:hAnsi="TH SarabunPSK" w:cs="TH SarabunPSK"/>
          <w:color w:val="auto"/>
          <w:sz w:val="32"/>
          <w:szCs w:val="32"/>
        </w:rPr>
        <w:t>….</w:t>
      </w:r>
    </w:p>
    <w:p w14:paraId="22EAE84C" w14:textId="18C7DCF6" w:rsidR="00B360F2" w:rsidRPr="00AB62F1" w:rsidRDefault="00B360F2" w:rsidP="005B1051">
      <w:pPr>
        <w:pStyle w:val="ListParagraph"/>
        <w:spacing w:line="240" w:lineRule="auto"/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เบอร์โทรศัพท์ 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: …………………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……….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 xml:space="preserve">… </w:t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เบอร์โทรศัพท์มือถือ 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……….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 xml:space="preserve">…………… </w:t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โทรสาร 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……..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</w:t>
      </w:r>
      <w:r w:rsidR="00953D52">
        <w:rPr>
          <w:rFonts w:ascii="TH SarabunPSK" w:hAnsi="TH SarabunPSK" w:cs="TH SarabunPSK"/>
          <w:color w:val="auto"/>
          <w:sz w:val="32"/>
          <w:szCs w:val="32"/>
        </w:rPr>
        <w:t>.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…………</w:t>
      </w:r>
      <w:r w:rsidR="003112D6" w:rsidRPr="00AB62F1">
        <w:rPr>
          <w:rFonts w:ascii="TH SarabunPSK" w:hAnsi="TH SarabunPSK" w:cs="TH SarabunPSK"/>
          <w:color w:val="auto"/>
          <w:sz w:val="32"/>
          <w:szCs w:val="32"/>
        </w:rPr>
        <w:t>.</w:t>
      </w:r>
    </w:p>
    <w:p w14:paraId="28DE641B" w14:textId="740156C5" w:rsidR="00B360F2" w:rsidRPr="00AB62F1" w:rsidRDefault="00B360F2" w:rsidP="005B1051">
      <w:pPr>
        <w:pStyle w:val="ListParagraph"/>
        <w:spacing w:line="240" w:lineRule="auto"/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สถานที่ติดต่อได้ 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…………………………………………………………………………………</w:t>
      </w:r>
      <w:r w:rsidR="00953D52">
        <w:rPr>
          <w:rFonts w:ascii="TH SarabunPSK" w:hAnsi="TH SarabunPSK" w:cs="TH SarabunPSK"/>
          <w:color w:val="auto"/>
          <w:sz w:val="32"/>
          <w:szCs w:val="32"/>
        </w:rPr>
        <w:t>………..</w:t>
      </w:r>
      <w:r w:rsidR="00A1082D" w:rsidRPr="00AB62F1">
        <w:rPr>
          <w:rFonts w:ascii="TH SarabunPSK" w:hAnsi="TH SarabunPSK" w:cs="TH SarabunPSK"/>
          <w:color w:val="auto"/>
          <w:sz w:val="32"/>
          <w:szCs w:val="32"/>
        </w:rPr>
        <w:t>………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…………………………</w:t>
      </w:r>
      <w:r w:rsidR="003112D6" w:rsidRPr="00AB62F1">
        <w:rPr>
          <w:rFonts w:ascii="TH SarabunPSK" w:hAnsi="TH SarabunPSK" w:cs="TH SarabunPSK"/>
          <w:color w:val="auto"/>
          <w:sz w:val="32"/>
          <w:szCs w:val="32"/>
        </w:rPr>
        <w:t>..</w:t>
      </w:r>
    </w:p>
    <w:p w14:paraId="76B337FF" w14:textId="5DD28EDE" w:rsidR="00A1082D" w:rsidRPr="00AB62F1" w:rsidRDefault="00A1082D" w:rsidP="006B30F8">
      <w:pPr>
        <w:pStyle w:val="ListParagraph"/>
        <w:spacing w:line="240" w:lineRule="auto"/>
        <w:ind w:left="0" w:firstLine="189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………………………………………………………………………………………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………………………..</w:t>
      </w:r>
      <w:r w:rsidR="006B30F8">
        <w:rPr>
          <w:rFonts w:ascii="TH SarabunPSK" w:hAnsi="TH SarabunPSK" w:cs="TH SarabunPSK"/>
          <w:color w:val="auto"/>
          <w:sz w:val="32"/>
          <w:szCs w:val="32"/>
        </w:rPr>
        <w:t>…</w:t>
      </w:r>
      <w:r w:rsidR="00953D52">
        <w:rPr>
          <w:rFonts w:ascii="TH SarabunPSK" w:hAnsi="TH SarabunPSK" w:cs="TH SarabunPSK"/>
          <w:color w:val="auto"/>
          <w:sz w:val="32"/>
          <w:szCs w:val="32"/>
        </w:rPr>
        <w:t>…………..</w:t>
      </w:r>
    </w:p>
    <w:p w14:paraId="547829D2" w14:textId="01CE1195" w:rsidR="00C56D59" w:rsidRPr="00AB62F1" w:rsidRDefault="00A1082D" w:rsidP="006B30F8">
      <w:pPr>
        <w:pStyle w:val="NoSpacing"/>
        <w:ind w:left="1890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………………………………………………………………………………………</w:t>
      </w:r>
      <w:r w:rsidR="00953D52">
        <w:rPr>
          <w:rFonts w:ascii="TH SarabunPSK" w:hAnsi="TH SarabunPSK" w:cs="TH SarabunPSK"/>
          <w:color w:val="auto"/>
          <w:sz w:val="32"/>
          <w:szCs w:val="32"/>
        </w:rPr>
        <w:t>………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………………………….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</w:t>
      </w:r>
    </w:p>
    <w:p w14:paraId="20E9449E" w14:textId="77777777" w:rsidR="00D47BE0" w:rsidRPr="00AB62F1" w:rsidRDefault="00D47BE0" w:rsidP="00D47BE0">
      <w:pPr>
        <w:pStyle w:val="ListParagraph"/>
        <w:numPr>
          <w:ilvl w:val="0"/>
          <w:numId w:val="28"/>
        </w:numPr>
        <w:spacing w:before="0" w:line="240" w:lineRule="auto"/>
        <w:ind w:left="36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ข้อมูลของผู้ถูกร้องเรียน</w:t>
      </w:r>
    </w:p>
    <w:p w14:paraId="2FFA2762" w14:textId="6D6122C7" w:rsidR="00BD2237" w:rsidRPr="00AB62F1" w:rsidRDefault="00DC0DE2" w:rsidP="009609BA">
      <w:pPr>
        <w:pStyle w:val="NoSpacing"/>
        <w:ind w:left="36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6F32136" wp14:editId="3263F65E">
                <wp:simplePos x="0" y="0"/>
                <wp:positionH relativeFrom="column">
                  <wp:posOffset>1310640</wp:posOffset>
                </wp:positionH>
                <wp:positionV relativeFrom="paragraph">
                  <wp:posOffset>68580</wp:posOffset>
                </wp:positionV>
                <wp:extent cx="114300" cy="137160"/>
                <wp:effectExtent l="0" t="0" r="0" b="0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339EE" id="Oval 26" o:spid="_x0000_s1026" style="position:absolute;margin-left:103.2pt;margin-top:5.4pt;width:9pt;height:10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036AC0" wp14:editId="0428BAB7">
                <wp:simplePos x="0" y="0"/>
                <wp:positionH relativeFrom="column">
                  <wp:posOffset>541020</wp:posOffset>
                </wp:positionH>
                <wp:positionV relativeFrom="paragraph">
                  <wp:posOffset>68580</wp:posOffset>
                </wp:positionV>
                <wp:extent cx="114300" cy="137160"/>
                <wp:effectExtent l="0" t="0" r="0" b="0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DC49E" id="Oval 22" o:spid="_x0000_s1026" style="position:absolute;margin-left:42.6pt;margin-top:5.4pt;width:9pt;height:10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9609BA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ชื่อ </w:t>
      </w:r>
      <w:r w:rsidR="009609BA" w:rsidRPr="00AB62F1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 w:rsidR="009609BA" w:rsidRPr="00AB62F1">
        <w:rPr>
          <w:rFonts w:ascii="TH SarabunPSK" w:hAnsi="TH SarabunPSK" w:cs="TH SarabunPSK"/>
          <w:color w:val="auto"/>
          <w:sz w:val="32"/>
          <w:szCs w:val="32"/>
          <w:rtl/>
        </w:rPr>
        <w:t xml:space="preserve">     </w:t>
      </w:r>
      <w:r w:rsidR="009609BA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นิติบุคคล</w:t>
      </w:r>
      <w:r w:rsidR="009609BA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 </w:t>
      </w:r>
      <w:r w:rsidR="009609BA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    บุคคล</w:t>
      </w:r>
      <w:r w:rsidR="009609BA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337DC4" w:rsidRPr="00AB62F1">
        <w:rPr>
          <w:rFonts w:ascii="TH SarabunPSK" w:hAnsi="TH SarabunPSK" w:cs="TH SarabunPSK"/>
          <w:color w:val="auto"/>
          <w:sz w:val="32"/>
          <w:szCs w:val="32"/>
        </w:rPr>
        <w:t>…</w:t>
      </w:r>
      <w:r w:rsidR="00575836">
        <w:rPr>
          <w:rFonts w:ascii="TH SarabunPSK" w:hAnsi="TH SarabunPSK" w:cs="TH SarabunPSK"/>
          <w:color w:val="auto"/>
          <w:sz w:val="32"/>
          <w:szCs w:val="32"/>
        </w:rPr>
        <w:t>…</w:t>
      </w:r>
      <w:r w:rsidR="00337DC4"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</w:t>
      </w:r>
      <w:r w:rsidR="006A4FB6">
        <w:rPr>
          <w:rFonts w:ascii="TH SarabunPSK" w:hAnsi="TH SarabunPSK" w:cs="TH SarabunPSK"/>
          <w:color w:val="auto"/>
          <w:sz w:val="32"/>
          <w:szCs w:val="32"/>
        </w:rPr>
        <w:t>……………..…………</w:t>
      </w:r>
      <w:r w:rsidR="00337DC4" w:rsidRPr="00AB62F1">
        <w:rPr>
          <w:rFonts w:ascii="TH SarabunPSK" w:hAnsi="TH SarabunPSK" w:cs="TH SarabunPSK"/>
          <w:color w:val="auto"/>
          <w:sz w:val="32"/>
          <w:szCs w:val="32"/>
        </w:rPr>
        <w:t>……………</w:t>
      </w:r>
      <w:r w:rsidR="00953D52">
        <w:rPr>
          <w:rFonts w:ascii="TH SarabunPSK" w:hAnsi="TH SarabunPSK" w:cs="TH SarabunPSK"/>
          <w:color w:val="auto"/>
          <w:sz w:val="32"/>
          <w:szCs w:val="32"/>
        </w:rPr>
        <w:t>.</w:t>
      </w:r>
      <w:r w:rsidR="009609BA" w:rsidRPr="00AB62F1">
        <w:rPr>
          <w:rFonts w:ascii="TH SarabunPSK" w:hAnsi="TH SarabunPSK" w:cs="TH SarabunPSK"/>
          <w:color w:val="auto"/>
          <w:sz w:val="32"/>
          <w:szCs w:val="32"/>
        </w:rPr>
        <w:t>…</w:t>
      </w:r>
    </w:p>
    <w:p w14:paraId="2AC5A71B" w14:textId="1AA85CC5" w:rsidR="00BD7178" w:rsidRPr="00AB62F1" w:rsidRDefault="00BD7178" w:rsidP="00337DC4">
      <w:pPr>
        <w:pStyle w:val="NoSpacing"/>
        <w:ind w:left="36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ว</w:t>
      </w:r>
      <w:r w:rsidR="00F47A6B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ัตถุประสงค์ที่ต้องการให้ ก.ล.ต. </w:t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ดำเนินการ </w:t>
      </w:r>
      <w:r w:rsidR="004C7B86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……………………………………………………………</w:t>
      </w:r>
      <w:r w:rsidR="006A4FB6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</w:t>
      </w:r>
      <w:r w:rsidR="00953D52">
        <w:rPr>
          <w:rFonts w:ascii="TH SarabunPSK" w:hAnsi="TH SarabunPSK" w:cs="TH SarabunPSK"/>
          <w:color w:val="auto"/>
          <w:sz w:val="32"/>
          <w:szCs w:val="32"/>
          <w:lang w:bidi="th-TH"/>
        </w:rPr>
        <w:t>.</w:t>
      </w:r>
      <w:r w:rsidR="004C7B86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..</w:t>
      </w:r>
    </w:p>
    <w:p w14:paraId="7BA87BBD" w14:textId="6B51BA0B" w:rsidR="004C7B86" w:rsidRPr="00AB62F1" w:rsidRDefault="004C7B86" w:rsidP="00337DC4">
      <w:pPr>
        <w:pStyle w:val="NoSpacing"/>
        <w:ind w:left="36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</w:t>
      </w:r>
      <w:r w:rsidR="008A0D14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…………….</w:t>
      </w:r>
      <w:r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……………………………………………………</w:t>
      </w:r>
      <w:r w:rsidR="00BE444F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………………………..</w:t>
      </w:r>
      <w:r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……………………….</w:t>
      </w:r>
      <w:r w:rsidR="00953D52">
        <w:rPr>
          <w:rFonts w:ascii="TH SarabunPSK" w:hAnsi="TH SarabunPSK" w:cs="TH SarabunPSK"/>
          <w:color w:val="auto"/>
          <w:sz w:val="32"/>
          <w:szCs w:val="32"/>
          <w:lang w:bidi="th-TH"/>
        </w:rPr>
        <w:t>.</w:t>
      </w:r>
      <w:r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.</w:t>
      </w:r>
    </w:p>
    <w:p w14:paraId="09A00610" w14:textId="132636C3" w:rsidR="004C7B86" w:rsidRPr="00AB62F1" w:rsidRDefault="004C7B86" w:rsidP="00337DC4">
      <w:pPr>
        <w:pStyle w:val="NoSpacing"/>
        <w:ind w:left="36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………………………………………………</w:t>
      </w:r>
      <w:r w:rsidR="008A0D14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…………….</w:t>
      </w:r>
      <w:r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</w:t>
      </w:r>
      <w:r w:rsidR="00BE444F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………………………..</w:t>
      </w:r>
      <w:r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……………………………….</w:t>
      </w:r>
      <w:r w:rsidR="00953D52">
        <w:rPr>
          <w:rFonts w:ascii="TH SarabunPSK" w:hAnsi="TH SarabunPSK" w:cs="TH SarabunPSK"/>
          <w:color w:val="auto"/>
          <w:sz w:val="32"/>
          <w:szCs w:val="32"/>
          <w:lang w:bidi="th-TH"/>
        </w:rPr>
        <w:t>.</w:t>
      </w:r>
      <w:r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.</w:t>
      </w:r>
    </w:p>
    <w:p w14:paraId="5B1545CA" w14:textId="77777777" w:rsidR="00B56033" w:rsidRPr="00AB62F1" w:rsidRDefault="003112D6" w:rsidP="00B56033">
      <w:pPr>
        <w:pStyle w:val="ListParagraph"/>
        <w:numPr>
          <w:ilvl w:val="0"/>
          <w:numId w:val="28"/>
        </w:numPr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ร้องเรียนเรื่อง</w:t>
      </w:r>
      <w:r w:rsidR="00B56033" w:rsidRPr="00AB62F1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B56033" w:rsidRPr="00AB62F1">
        <w:rPr>
          <w:rFonts w:ascii="TH SarabunPSK" w:hAnsi="TH SarabunPSK" w:cs="TH SarabunPSK"/>
          <w:color w:val="auto"/>
          <w:sz w:val="32"/>
          <w:szCs w:val="32"/>
        </w:rPr>
        <w:t>(</w:t>
      </w:r>
      <w:r w:rsidR="00B56033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โปรดคลิกเลือกหัวข้อหลัก และหัวข้อย่อยที่ท่านประสงค์จะร้องเรียน โดยท่านสามารถเลือกได้มากกว่า </w:t>
      </w:r>
      <w:r w:rsidR="00B56033" w:rsidRPr="00AB62F1">
        <w:rPr>
          <w:rFonts w:ascii="TH SarabunPSK" w:hAnsi="TH SarabunPSK" w:cs="TH SarabunPSK"/>
          <w:color w:val="auto"/>
          <w:sz w:val="32"/>
          <w:szCs w:val="32"/>
        </w:rPr>
        <w:t>1</w:t>
      </w:r>
      <w:r w:rsidR="00B56033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หัวข้อ)</w:t>
      </w:r>
    </w:p>
    <w:p w14:paraId="5A233624" w14:textId="4A799B19" w:rsidR="00584C32" w:rsidRPr="00AB62F1" w:rsidRDefault="00DC0DE2" w:rsidP="00584C32">
      <w:pPr>
        <w:spacing w:before="0" w:line="240" w:lineRule="auto"/>
        <w:ind w:firstLine="720"/>
        <w:rPr>
          <w:rFonts w:ascii="TH SarabunPSK" w:hAnsi="TH SarabunPSK" w:cs="TH SarabunPSK"/>
          <w:color w:val="auto"/>
          <w:sz w:val="32"/>
          <w:szCs w:val="32"/>
          <w:u w:val="single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269093" wp14:editId="14D85676">
                <wp:simplePos x="0" y="0"/>
                <wp:positionH relativeFrom="column">
                  <wp:posOffset>297180</wp:posOffset>
                </wp:positionH>
                <wp:positionV relativeFrom="paragraph">
                  <wp:posOffset>67945</wp:posOffset>
                </wp:positionV>
                <wp:extent cx="129540" cy="137160"/>
                <wp:effectExtent l="0" t="0" r="3810" b="0"/>
                <wp:wrapNone/>
                <wp:docPr id="367" name="Rounded 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7EEEE" id="Rounded Rectangle 367" o:spid="_x0000_s1026" style="position:absolute;margin-left:23.4pt;margin-top:5.35pt;width:10.2pt;height:10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q10LvN8AAAAH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584C32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การกระทำอันไม่เป็นธรรม</w:t>
      </w:r>
    </w:p>
    <w:p w14:paraId="13E0E22A" w14:textId="4882A39B" w:rsidR="00584C32" w:rsidRPr="00AB62F1" w:rsidRDefault="00DC0DE2" w:rsidP="005539C0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9E45B4" wp14:editId="5543F27A">
                <wp:simplePos x="0" y="0"/>
                <wp:positionH relativeFrom="column">
                  <wp:posOffset>662940</wp:posOffset>
                </wp:positionH>
                <wp:positionV relativeFrom="paragraph">
                  <wp:posOffset>76200</wp:posOffset>
                </wp:positionV>
                <wp:extent cx="129540" cy="137160"/>
                <wp:effectExtent l="0" t="0" r="3810" b="0"/>
                <wp:wrapNone/>
                <wp:docPr id="368" name="Rounded 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E4C91" id="Rounded Rectangle 368" o:spid="_x0000_s1026" style="position:absolute;margin-left:52.2pt;margin-top:6pt;width:10.2pt;height:10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zodGTN8AAAAJ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584C3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584C3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การใช้ประโยชน์จากข้อมูลภายใน</w:t>
      </w:r>
    </w:p>
    <w:p w14:paraId="35512BFE" w14:textId="56CB4D2B" w:rsidR="00584C32" w:rsidRPr="00AB62F1" w:rsidRDefault="00DC0DE2" w:rsidP="005539C0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BCE4FCA" wp14:editId="24EE9A81">
                <wp:simplePos x="0" y="0"/>
                <wp:positionH relativeFrom="column">
                  <wp:posOffset>662940</wp:posOffset>
                </wp:positionH>
                <wp:positionV relativeFrom="paragraph">
                  <wp:posOffset>76200</wp:posOffset>
                </wp:positionV>
                <wp:extent cx="129540" cy="137160"/>
                <wp:effectExtent l="0" t="0" r="3810" b="0"/>
                <wp:wrapNone/>
                <wp:docPr id="369" name="Rounded 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FA4E8" id="Rounded Rectangle 369" o:spid="_x0000_s1026" style="position:absolute;margin-left:52.2pt;margin-top:6pt;width:10.2pt;height:10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zodGTN8AAAAJ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584C3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584C3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การสร้างราคาหลักทรัพย์</w:t>
      </w:r>
    </w:p>
    <w:p w14:paraId="061174BC" w14:textId="505C5EFC" w:rsidR="00584C32" w:rsidRPr="00AB62F1" w:rsidRDefault="00DC0DE2" w:rsidP="005539C0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6B15CFF" wp14:editId="0F28852A">
                <wp:simplePos x="0" y="0"/>
                <wp:positionH relativeFrom="column">
                  <wp:posOffset>662940</wp:posOffset>
                </wp:positionH>
                <wp:positionV relativeFrom="paragraph">
                  <wp:posOffset>52705</wp:posOffset>
                </wp:positionV>
                <wp:extent cx="129540" cy="137160"/>
                <wp:effectExtent l="0" t="0" r="3810" b="0"/>
                <wp:wrapNone/>
                <wp:docPr id="770" name="Rounded 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47B2F7" id="Rounded Rectangle 770" o:spid="_x0000_s1026" style="position:absolute;margin-left:52.2pt;margin-top:4.15pt;width:10.2pt;height:10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TceCbN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584C3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  <w:t>การบอกกล่าวข้อมูลเท็จ หรือทำให้ผู้อื่นสำคัญผิดในข้อเท็จจริง</w:t>
      </w:r>
    </w:p>
    <w:p w14:paraId="66B81262" w14:textId="02B4C6C3" w:rsidR="00584C32" w:rsidRPr="00AB62F1" w:rsidRDefault="00DC0DE2" w:rsidP="005539C0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3F1CBC2" wp14:editId="5DA7D51B">
                <wp:simplePos x="0" y="0"/>
                <wp:positionH relativeFrom="column">
                  <wp:posOffset>662940</wp:posOffset>
                </wp:positionH>
                <wp:positionV relativeFrom="paragraph">
                  <wp:posOffset>45085</wp:posOffset>
                </wp:positionV>
                <wp:extent cx="129540" cy="137160"/>
                <wp:effectExtent l="0" t="0" r="3810" b="0"/>
                <wp:wrapNone/>
                <wp:docPr id="771" name="Rounded 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2F140" id="Rounded Rectangle 771" o:spid="_x0000_s1026" style="position:absolute;margin-left:52.2pt;margin-top:3.55pt;width:10.2pt;height:10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V4GchN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584C3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  <w:t>การแพร่ข่าวว่าหลักทรัพย์จะสูงขึ้นหรือลดลง</w:t>
      </w:r>
    </w:p>
    <w:p w14:paraId="3EA61B62" w14:textId="6DC19C63" w:rsidR="00866CA4" w:rsidRDefault="00DC0DE2" w:rsidP="005539C0">
      <w:pPr>
        <w:pStyle w:val="NoSpacing"/>
        <w:ind w:left="1080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643E84" wp14:editId="05BA8B65">
                <wp:simplePos x="0" y="0"/>
                <wp:positionH relativeFrom="column">
                  <wp:posOffset>670560</wp:posOffset>
                </wp:positionH>
                <wp:positionV relativeFrom="paragraph">
                  <wp:posOffset>45085</wp:posOffset>
                </wp:positionV>
                <wp:extent cx="129540" cy="137160"/>
                <wp:effectExtent l="0" t="0" r="3810" b="0"/>
                <wp:wrapNone/>
                <wp:docPr id="772" name="Rounded 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990509" id="Rounded Rectangle 772" o:spid="_x0000_s1026" style="position:absolute;margin-left:52.8pt;margin-top:3.55pt;width:10.2pt;height:10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c3h64d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584C3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  <w:t>การแพร่ข่าวอันเป็นเท็จให้เลื่องลือ</w:t>
      </w:r>
    </w:p>
    <w:p w14:paraId="37997CEC" w14:textId="77777777" w:rsidR="00866CA4" w:rsidRDefault="00866CA4">
      <w:pPr>
        <w:spacing w:before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  <w:br w:type="page"/>
      </w:r>
    </w:p>
    <w:p w14:paraId="05755A05" w14:textId="493980BB" w:rsidR="005F1EFF" w:rsidRPr="00AB62F1" w:rsidRDefault="00DC0DE2" w:rsidP="005F1EFF">
      <w:pPr>
        <w:spacing w:before="0" w:line="240" w:lineRule="auto"/>
        <w:ind w:left="720"/>
        <w:rPr>
          <w:rFonts w:ascii="TH SarabunPSK" w:hAnsi="TH SarabunPSK" w:cs="TH SarabunPSK"/>
          <w:color w:val="auto"/>
          <w:sz w:val="32"/>
          <w:szCs w:val="32"/>
          <w:u w:val="single"/>
        </w:rPr>
      </w:pPr>
      <w:r w:rsidRPr="00AB62F1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B3D96A" wp14:editId="6D6EA840">
                <wp:simplePos x="0" y="0"/>
                <wp:positionH relativeFrom="column">
                  <wp:posOffset>304800</wp:posOffset>
                </wp:positionH>
                <wp:positionV relativeFrom="paragraph">
                  <wp:posOffset>67945</wp:posOffset>
                </wp:positionV>
                <wp:extent cx="129540" cy="137160"/>
                <wp:effectExtent l="0" t="0" r="381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5F6376" id="Rounded Rectangle 27" o:spid="_x0000_s1026" style="position:absolute;margin-left:24pt;margin-top:5.35pt;width:10.2pt;height:10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5F1EFF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การออกและเสนอขายหลักทรัพย์</w:t>
      </w:r>
    </w:p>
    <w:p w14:paraId="020B1603" w14:textId="52081E2C" w:rsidR="00CF66E8" w:rsidRPr="00AB62F1" w:rsidRDefault="00DC0DE2" w:rsidP="00E462D2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EE4F217" wp14:editId="01771FB5">
                <wp:simplePos x="0" y="0"/>
                <wp:positionH relativeFrom="column">
                  <wp:posOffset>670560</wp:posOffset>
                </wp:positionH>
                <wp:positionV relativeFrom="paragraph">
                  <wp:posOffset>45085</wp:posOffset>
                </wp:positionV>
                <wp:extent cx="129540" cy="137160"/>
                <wp:effectExtent l="0" t="0" r="3810" b="0"/>
                <wp:wrapNone/>
                <wp:docPr id="371" name="Rounded 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54C1EA" id="Rounded Rectangle 371" o:spid="_x0000_s1026" style="position:absolute;margin-left:52.8pt;margin-top:3.55pt;width:10.2pt;height:10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c3h64d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5F1EFF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5F1EFF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การเสนอขายต่อประชาชน</w: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ครั้งแรก (</w:t>
      </w:r>
      <w:r w:rsidR="00322E0C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 xml:space="preserve">Initial Public Offering - </w: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IPO)</w:t>
      </w:r>
    </w:p>
    <w:p w14:paraId="7E581A4C" w14:textId="65E1B4D6" w:rsidR="00CF66E8" w:rsidRPr="00AB62F1" w:rsidRDefault="00DC0DE2" w:rsidP="00E462D2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DD3116" wp14:editId="790C3F34">
                <wp:simplePos x="0" y="0"/>
                <wp:positionH relativeFrom="column">
                  <wp:posOffset>678180</wp:posOffset>
                </wp:positionH>
                <wp:positionV relativeFrom="paragraph">
                  <wp:posOffset>52705</wp:posOffset>
                </wp:positionV>
                <wp:extent cx="129540" cy="137160"/>
                <wp:effectExtent l="0" t="0" r="3810" b="0"/>
                <wp:wrapNone/>
                <wp:docPr id="919" name="Rounded 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845F1C" id="Rounded Rectangle 919" o:spid="_x0000_s1026" style="position:absolute;margin-left:53.4pt;margin-top:4.15pt;width:10.2pt;height:10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ab/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การเสนอ</w:t>
      </w:r>
      <w:r w:rsidR="00251E97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ขายต่อ</w:t>
      </w:r>
      <w:r w:rsidR="00322E0C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ประชาชนทั่ว</w: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ไป </w: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(</w:t>
      </w:r>
      <w:r w:rsidR="00322E0C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 xml:space="preserve">Public Offering - </w: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PO)</w:t>
      </w:r>
    </w:p>
    <w:p w14:paraId="14F5D212" w14:textId="0FDF72FE" w:rsidR="00CF66E8" w:rsidRPr="00AB62F1" w:rsidRDefault="00DC0DE2" w:rsidP="00E462D2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1807F87" wp14:editId="72A3C592">
                <wp:simplePos x="0" y="0"/>
                <wp:positionH relativeFrom="column">
                  <wp:posOffset>678180</wp:posOffset>
                </wp:positionH>
                <wp:positionV relativeFrom="paragraph">
                  <wp:posOffset>67945</wp:posOffset>
                </wp:positionV>
                <wp:extent cx="129540" cy="137160"/>
                <wp:effectExtent l="0" t="0" r="3810" b="0"/>
                <wp:wrapNone/>
                <wp:docPr id="920" name="Rounded 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CB794" id="Rounded Rectangle 920" o:spid="_x0000_s1026" style="position:absolute;margin-left:53.4pt;margin-top:5.35pt;width:10.2pt;height:10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ab/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การเสนอ</w:t>
      </w:r>
      <w:r w:rsidR="00322E0C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ขายต่อ</w: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บุคคลในวงจำกัด </w: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(</w:t>
      </w:r>
      <w:r w:rsidR="00322E0C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 xml:space="preserve">Private Placement - </w:t>
      </w:r>
      <w:r w:rsidR="00CF66E8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PP)</w:t>
      </w:r>
    </w:p>
    <w:p w14:paraId="3588BBB4" w14:textId="5055644C" w:rsidR="00251E97" w:rsidRPr="00AB62F1" w:rsidRDefault="00DC0DE2" w:rsidP="00E462D2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7765CF4" wp14:editId="2461A075">
                <wp:simplePos x="0" y="0"/>
                <wp:positionH relativeFrom="column">
                  <wp:posOffset>678180</wp:posOffset>
                </wp:positionH>
                <wp:positionV relativeFrom="paragraph">
                  <wp:posOffset>60325</wp:posOffset>
                </wp:positionV>
                <wp:extent cx="129540" cy="137160"/>
                <wp:effectExtent l="0" t="0" r="3810" b="0"/>
                <wp:wrapNone/>
                <wp:docPr id="921" name="Rounded 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DA865C" id="Rounded Rectangle 921" o:spid="_x0000_s1026" style="position:absolute;margin-left:53.4pt;margin-top:4.75pt;width:10.2pt;height:10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251E97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ab/>
      </w:r>
      <w:r w:rsidR="00251E97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การเสนอขายให้แก่ผู้ถือหุ้นของบริษัทตามสัดส่วนการถือหุ้น </w:t>
      </w:r>
      <w:r w:rsidR="00251E97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(Rights Offering –RO)</w:t>
      </w:r>
    </w:p>
    <w:p w14:paraId="5995C6F3" w14:textId="4918F7B9" w:rsidR="005F1EFF" w:rsidRPr="00AB62F1" w:rsidRDefault="00DC0DE2" w:rsidP="00E462D2">
      <w:pPr>
        <w:pStyle w:val="NoSpacing"/>
        <w:ind w:left="108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C05457" wp14:editId="126E3067">
                <wp:simplePos x="0" y="0"/>
                <wp:positionH relativeFrom="column">
                  <wp:posOffset>670560</wp:posOffset>
                </wp:positionH>
                <wp:positionV relativeFrom="paragraph">
                  <wp:posOffset>53340</wp:posOffset>
                </wp:positionV>
                <wp:extent cx="129540" cy="137160"/>
                <wp:effectExtent l="0" t="0" r="3810" b="0"/>
                <wp:wrapNone/>
                <wp:docPr id="377" name="Rounded 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13E461" id="Rounded Rectangle 377" o:spid="_x0000_s1026" style="position:absolute;margin-left:52.8pt;margin-top:4.2pt;width:10.2pt;height:10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t+7x7N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5F1EFF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5F1EFF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อื่น ๆ ระบุ </w:t>
      </w:r>
      <w:r w:rsidR="005F1EFF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…………………………………………………………</w:t>
      </w:r>
      <w:r w:rsidR="00E624EE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</w:t>
      </w:r>
      <w:r w:rsidR="005F1EFF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………………………….</w:t>
      </w:r>
    </w:p>
    <w:p w14:paraId="61FE3AF5" w14:textId="0CB9D4D1" w:rsidR="00F5306B" w:rsidRPr="00AB62F1" w:rsidRDefault="00DC0DE2" w:rsidP="00F5306B">
      <w:pPr>
        <w:spacing w:before="0" w:line="240" w:lineRule="auto"/>
        <w:ind w:left="720"/>
        <w:rPr>
          <w:rFonts w:ascii="TH SarabunPSK" w:hAnsi="TH SarabunPSK" w:cs="TH SarabunPSK"/>
          <w:color w:val="auto"/>
          <w:sz w:val="32"/>
          <w:szCs w:val="32"/>
          <w:u w:val="single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AD4188" wp14:editId="78B9D8A9">
                <wp:simplePos x="0" y="0"/>
                <wp:positionH relativeFrom="column">
                  <wp:posOffset>304800</wp:posOffset>
                </wp:positionH>
                <wp:positionV relativeFrom="paragraph">
                  <wp:posOffset>75565</wp:posOffset>
                </wp:positionV>
                <wp:extent cx="129540" cy="137160"/>
                <wp:effectExtent l="0" t="0" r="3810" b="0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FDC19B" id="Rounded Rectangle 35" o:spid="_x0000_s1026" style="position:absolute;margin-left:24pt;margin-top:5.95pt;width:10.2pt;height:1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บริษัทจดทะเบียน</w:t>
      </w:r>
    </w:p>
    <w:p w14:paraId="7128AB4F" w14:textId="52CA105B" w:rsidR="00F5306B" w:rsidRPr="00AB62F1" w:rsidRDefault="00DC0DE2" w:rsidP="00E462D2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4E6AC8" wp14:editId="632D0FF5">
                <wp:simplePos x="0" y="0"/>
                <wp:positionH relativeFrom="column">
                  <wp:posOffset>670560</wp:posOffset>
                </wp:positionH>
                <wp:positionV relativeFrom="paragraph">
                  <wp:posOffset>52705</wp:posOffset>
                </wp:positionV>
                <wp:extent cx="129540" cy="137160"/>
                <wp:effectExtent l="0" t="0" r="3810" b="0"/>
                <wp:wrapNone/>
                <wp:docPr id="379" name="Rounded 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D6213" id="Rounded Rectangle 379" o:spid="_x0000_s1026" style="position:absolute;margin-left:52.8pt;margin-top:4.15pt;width:10.2pt;height:10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aT5kCd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การเปิดเผยข้อมูลไม่เพียงพอ/</w:t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ไม่ถูกต้อง</w:t>
      </w:r>
    </w:p>
    <w:p w14:paraId="4040DB87" w14:textId="73F13684" w:rsidR="00F5306B" w:rsidRPr="00AB62F1" w:rsidRDefault="00DC0DE2" w:rsidP="00E462D2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00E592" wp14:editId="1E13AD6F">
                <wp:simplePos x="0" y="0"/>
                <wp:positionH relativeFrom="column">
                  <wp:posOffset>670560</wp:posOffset>
                </wp:positionH>
                <wp:positionV relativeFrom="paragraph">
                  <wp:posOffset>60960</wp:posOffset>
                </wp:positionV>
                <wp:extent cx="129540" cy="137160"/>
                <wp:effectExtent l="0" t="0" r="3810" b="0"/>
                <wp:wrapNone/>
                <wp:docPr id="380" name="Rounded 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0330B" id="Rounded Rectangle 380" o:spid="_x0000_s1026" style="position:absolute;margin-left:52.8pt;margin-top:4.8pt;width:10.2pt;height:10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dGtCjN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ไม่ได้รับความเป็นธรรมในการจัดสรรหุ้น</w:t>
      </w:r>
    </w:p>
    <w:p w14:paraId="13329E31" w14:textId="086F0995" w:rsidR="00F5306B" w:rsidRPr="00AB62F1" w:rsidRDefault="00DC0DE2" w:rsidP="00E462D2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EB4DEB" wp14:editId="14E3F65D">
                <wp:simplePos x="0" y="0"/>
                <wp:positionH relativeFrom="column">
                  <wp:posOffset>670560</wp:posOffset>
                </wp:positionH>
                <wp:positionV relativeFrom="paragraph">
                  <wp:posOffset>45720</wp:posOffset>
                </wp:positionV>
                <wp:extent cx="129540" cy="137160"/>
                <wp:effectExtent l="0" t="0" r="3810" b="0"/>
                <wp:wrapNone/>
                <wp:docPr id="381" name="Rounded 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266DC" id="Rounded Rectangle 381" o:spid="_x0000_s1026" style="position:absolute;margin-left:52.8pt;margin-top:3.6pt;width:10.2pt;height:1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Q5UFxt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ผู้บริหาร/กรรมการทุจริต</w:t>
      </w:r>
    </w:p>
    <w:p w14:paraId="17EB709B" w14:textId="7F342B79" w:rsidR="00BD2237" w:rsidRPr="00AB62F1" w:rsidRDefault="00DC0DE2" w:rsidP="00E462D2">
      <w:pPr>
        <w:pStyle w:val="NoSpacing"/>
        <w:ind w:left="1080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B8C430" wp14:editId="5D0D08EE">
                <wp:simplePos x="0" y="0"/>
                <wp:positionH relativeFrom="column">
                  <wp:posOffset>670560</wp:posOffset>
                </wp:positionH>
                <wp:positionV relativeFrom="paragraph">
                  <wp:posOffset>45720</wp:posOffset>
                </wp:positionV>
                <wp:extent cx="129540" cy="137160"/>
                <wp:effectExtent l="0" t="0" r="3810" b="0"/>
                <wp:wrapNone/>
                <wp:docPr id="382" name="Rounded 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61CC49" id="Rounded Rectangle 382" o:spid="_x0000_s1026" style="position:absolute;margin-left:52.8pt;margin-top:3.6pt;width:10.2pt;height:1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Q5UFxt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อื่น ๆ ระบุ</w:t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………………………………………………</w:t>
      </w:r>
      <w:r w:rsidR="009B5EA2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</w:t>
      </w:r>
      <w:r w:rsidR="00F5306B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…………………………………….</w:t>
      </w:r>
    </w:p>
    <w:p w14:paraId="3E4BA3A1" w14:textId="25C6A142" w:rsidR="006D013E" w:rsidRPr="00AB62F1" w:rsidRDefault="00DC0DE2" w:rsidP="006D013E">
      <w:pPr>
        <w:spacing w:before="0" w:line="240" w:lineRule="auto"/>
        <w:ind w:left="720"/>
        <w:rPr>
          <w:rFonts w:ascii="TH SarabunPSK" w:hAnsi="TH SarabunPSK" w:cs="TH SarabunPSK"/>
          <w:color w:val="auto"/>
          <w:sz w:val="32"/>
          <w:szCs w:val="32"/>
          <w:u w:val="single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FCC583" wp14:editId="61FB2372">
                <wp:simplePos x="0" y="0"/>
                <wp:positionH relativeFrom="column">
                  <wp:posOffset>304800</wp:posOffset>
                </wp:positionH>
                <wp:positionV relativeFrom="paragraph">
                  <wp:posOffset>68580</wp:posOffset>
                </wp:positionV>
                <wp:extent cx="129540" cy="137160"/>
                <wp:effectExtent l="0" t="0" r="3810" b="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A28A34" id="Rounded Rectangle 36" o:spid="_x0000_s1026" style="position:absolute;margin-left:24pt;margin-top:5.4pt;width:10.2pt;height:10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JLUKqd8AAAAH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บริษัทหลั</w:t>
      </w:r>
      <w:r w:rsidR="00284269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กทรัพย์/บริษัทหลักทรัพย์จัดการกอง</w:t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ทุน/กองทุนรวม</w:t>
      </w:r>
    </w:p>
    <w:p w14:paraId="76D12F9A" w14:textId="693AF90E" w:rsidR="006D013E" w:rsidRPr="00AB62F1" w:rsidRDefault="00DC0DE2" w:rsidP="009B5EA2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445BED" wp14:editId="73C34D0F">
                <wp:simplePos x="0" y="0"/>
                <wp:positionH relativeFrom="column">
                  <wp:posOffset>670560</wp:posOffset>
                </wp:positionH>
                <wp:positionV relativeFrom="paragraph">
                  <wp:posOffset>37465</wp:posOffset>
                </wp:positionV>
                <wp:extent cx="129540" cy="137160"/>
                <wp:effectExtent l="0" t="0" r="3810" b="0"/>
                <wp:wrapNone/>
                <wp:docPr id="384" name="Rounded 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7B08E7" id="Rounded Rectangle 384" o:spid="_x0000_s1026" style="position:absolute;margin-left:52.8pt;margin-top:2.95pt;width:10.2pt;height:1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8pdgQ9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การเปิดเผยข้อมูลไม่เพียงพอ/ ไม่ถูกต้อง</w:t>
      </w:r>
    </w:p>
    <w:p w14:paraId="521C1829" w14:textId="73CF0D37" w:rsidR="006D013E" w:rsidRPr="00AB62F1" w:rsidRDefault="00DC0DE2" w:rsidP="009B5EA2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209F3D" wp14:editId="198FAB0C">
                <wp:simplePos x="0" y="0"/>
                <wp:positionH relativeFrom="column">
                  <wp:posOffset>670560</wp:posOffset>
                </wp:positionH>
                <wp:positionV relativeFrom="paragraph">
                  <wp:posOffset>30480</wp:posOffset>
                </wp:positionV>
                <wp:extent cx="129540" cy="137160"/>
                <wp:effectExtent l="0" t="0" r="3810" b="0"/>
                <wp:wrapNone/>
                <wp:docPr id="385" name="Rounded 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F46DE6" id="Rounded Rectangle 385" o:spid="_x0000_s1026" style="position:absolute;margin-left:52.8pt;margin-top:2.4pt;width:10.2pt;height:10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ระบบงานไม่มีประสิทธิภาพ</w:t>
      </w:r>
    </w:p>
    <w:p w14:paraId="1AD7C86B" w14:textId="5C6CB841" w:rsidR="00BF1214" w:rsidRPr="00AB62F1" w:rsidRDefault="00DC0DE2" w:rsidP="009B5EA2">
      <w:pPr>
        <w:pStyle w:val="NoSpacing"/>
        <w:ind w:left="1080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EDF300" wp14:editId="02714DA6">
                <wp:simplePos x="0" y="0"/>
                <wp:positionH relativeFrom="column">
                  <wp:posOffset>678180</wp:posOffset>
                </wp:positionH>
                <wp:positionV relativeFrom="paragraph">
                  <wp:posOffset>45720</wp:posOffset>
                </wp:positionV>
                <wp:extent cx="129540" cy="137160"/>
                <wp:effectExtent l="0" t="0" r="3810" b="0"/>
                <wp:wrapNone/>
                <wp:docPr id="386" name="Rounded 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6EEE9" id="Rounded Rectangle 386" o:spid="_x0000_s1026" style="position:absolute;margin-left:53.4pt;margin-top:3.6pt;width:10.2pt;height:1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OpvFeN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อื่น ๆ ระบุ</w:t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……………………………………………………………………</w:t>
      </w:r>
      <w:r w:rsidR="009B5EA2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………………………………..</w:t>
      </w:r>
      <w:r w:rsidR="006D013E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……………….</w:t>
      </w:r>
    </w:p>
    <w:p w14:paraId="63307D72" w14:textId="331B2DF4" w:rsidR="00EC7A12" w:rsidRPr="00AB62F1" w:rsidRDefault="00DC0DE2" w:rsidP="00EC7A12">
      <w:pPr>
        <w:spacing w:before="0" w:line="240" w:lineRule="auto"/>
        <w:ind w:left="720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 w:rsidRPr="00AB62F1">
        <w:rPr>
          <w:rFonts w:ascii="TH SarabunPSK" w:hAnsi="TH SarabunPSK" w:cs="TH SarabunPSK"/>
          <w:noProof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A5282B" wp14:editId="4D34D372">
                <wp:simplePos x="0" y="0"/>
                <wp:positionH relativeFrom="column">
                  <wp:posOffset>304800</wp:posOffset>
                </wp:positionH>
                <wp:positionV relativeFrom="paragraph">
                  <wp:posOffset>53340</wp:posOffset>
                </wp:positionV>
                <wp:extent cx="129540" cy="137160"/>
                <wp:effectExtent l="0" t="0" r="3810" b="0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658D4" id="Rounded Rectangle 42" o:spid="_x0000_s1026" style="position:absolute;margin-left:24pt;margin-top:4.2pt;width:10.2pt;height:10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ผู้แนะนำการลงทุน</w:t>
      </w:r>
    </w:p>
    <w:p w14:paraId="564970AE" w14:textId="1DB248A2" w:rsidR="00EC7A12" w:rsidRPr="00AB62F1" w:rsidRDefault="00DC0DE2" w:rsidP="0075265F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CD3827" wp14:editId="7DEA39A4">
                <wp:simplePos x="0" y="0"/>
                <wp:positionH relativeFrom="column">
                  <wp:posOffset>678180</wp:posOffset>
                </wp:positionH>
                <wp:positionV relativeFrom="paragraph">
                  <wp:posOffset>53340</wp:posOffset>
                </wp:positionV>
                <wp:extent cx="129540" cy="137160"/>
                <wp:effectExtent l="0" t="0" r="3810" b="0"/>
                <wp:wrapNone/>
                <wp:docPr id="388" name="Rounded 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F32832" id="Rounded Rectangle 388" o:spid="_x0000_s1026" style="position:absolute;margin-left:53.4pt;margin-top:4.2pt;width:10.2pt;height:10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zuAxUt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ซื้อขายในบัญชีของลูกค้าจนได้รับความเสียหาย</w:t>
      </w:r>
    </w:p>
    <w:p w14:paraId="5A749D20" w14:textId="1BBB39D7" w:rsidR="00EC7A12" w:rsidRPr="00AB62F1" w:rsidRDefault="00DC0DE2" w:rsidP="0075265F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2AD50A" wp14:editId="05E7768A">
                <wp:simplePos x="0" y="0"/>
                <wp:positionH relativeFrom="column">
                  <wp:posOffset>678180</wp:posOffset>
                </wp:positionH>
                <wp:positionV relativeFrom="paragraph">
                  <wp:posOffset>45720</wp:posOffset>
                </wp:positionV>
                <wp:extent cx="129540" cy="137160"/>
                <wp:effectExtent l="0" t="0" r="3810" b="0"/>
                <wp:wrapNone/>
                <wp:docPr id="389" name="Rounded 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61CF1" id="Rounded Rectangle 389" o:spid="_x0000_s1026" style="position:absolute;margin-left:53.4pt;margin-top:3.6pt;width:10.2pt;height:1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OpvFeN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สั่งซื้อขายหลักทรัพย์ไม่ตรงตามคำสั่งลูกค้า</w:t>
      </w:r>
    </w:p>
    <w:p w14:paraId="46BCAD44" w14:textId="71541826" w:rsidR="00EC7A12" w:rsidRPr="00AB62F1" w:rsidRDefault="00DC0DE2" w:rsidP="0075265F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017B1E" wp14:editId="6A44ED64">
                <wp:simplePos x="0" y="0"/>
                <wp:positionH relativeFrom="column">
                  <wp:posOffset>678180</wp:posOffset>
                </wp:positionH>
                <wp:positionV relativeFrom="paragraph">
                  <wp:posOffset>37465</wp:posOffset>
                </wp:positionV>
                <wp:extent cx="129540" cy="137160"/>
                <wp:effectExtent l="0" t="0" r="3810" b="0"/>
                <wp:wrapNone/>
                <wp:docPr id="390" name="Rounded 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63675E" id="Rounded Rectangle 390" o:spid="_x0000_s1026" style="position:absolute;margin-left:53.4pt;margin-top:2.95pt;width:10.2pt;height:10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ชักชวนให้ซื้อขายหลักทรัพย์ทำให้ได้รับความเสียหาย</w:t>
      </w:r>
    </w:p>
    <w:p w14:paraId="4F4FDEF9" w14:textId="3E1738AF" w:rsidR="00EC7A12" w:rsidRPr="00AB62F1" w:rsidRDefault="00DC0DE2" w:rsidP="0075265F">
      <w:pPr>
        <w:spacing w:before="0" w:line="240" w:lineRule="auto"/>
        <w:ind w:left="108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B651F0" wp14:editId="7234E773">
                <wp:simplePos x="0" y="0"/>
                <wp:positionH relativeFrom="column">
                  <wp:posOffset>678180</wp:posOffset>
                </wp:positionH>
                <wp:positionV relativeFrom="paragraph">
                  <wp:posOffset>38100</wp:posOffset>
                </wp:positionV>
                <wp:extent cx="129540" cy="137160"/>
                <wp:effectExtent l="0" t="0" r="3810" b="0"/>
                <wp:wrapNone/>
                <wp:docPr id="391" name="Rounded 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67C823" id="Rounded Rectangle 391" o:spid="_x0000_s1026" style="position:absolute;margin-left:53.4pt;margin-top:3pt;width:10.2pt;height:10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+UVH4d8AAAAI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อื่น ๆ ระบุ</w: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……………………………………………</w:t>
      </w:r>
      <w:r w:rsidR="0094734B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……………………………….</w: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……………………………………….</w:t>
      </w:r>
    </w:p>
    <w:p w14:paraId="4629C50F" w14:textId="1ACD7CEE" w:rsidR="00EC7A12" w:rsidRPr="00AB62F1" w:rsidRDefault="00DC0DE2" w:rsidP="00EC7A12">
      <w:pPr>
        <w:spacing w:before="0" w:line="240" w:lineRule="auto"/>
        <w:ind w:left="72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CBB1DF" wp14:editId="7F15EFEF">
                <wp:simplePos x="0" y="0"/>
                <wp:positionH relativeFrom="column">
                  <wp:posOffset>281940</wp:posOffset>
                </wp:positionH>
                <wp:positionV relativeFrom="paragraph">
                  <wp:posOffset>45720</wp:posOffset>
                </wp:positionV>
                <wp:extent cx="129540" cy="137160"/>
                <wp:effectExtent l="0" t="0" r="3810" b="0"/>
                <wp:wrapNone/>
                <wp:docPr id="393" name="Rounded 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37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407B1C" id="Rounded Rectangle 393" o:spid="_x0000_s1026" style="position:absolute;margin-left:22.2pt;margin-top:3.6pt;width:10.2pt;height:10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อื่น ๆ</w: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ระบุ </w:t>
      </w:r>
      <w:r w:rsidR="00EC7A12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……………………………………………………………………………………</w:t>
      </w:r>
      <w:r w:rsidR="00BA0150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……</w:t>
      </w:r>
      <w:r w:rsidR="0094734B">
        <w:rPr>
          <w:rFonts w:ascii="TH SarabunPSK" w:hAnsi="TH SarabunPSK" w:cs="TH SarabunPSK"/>
          <w:color w:val="auto"/>
          <w:sz w:val="32"/>
          <w:szCs w:val="32"/>
          <w:lang w:bidi="th-TH"/>
        </w:rPr>
        <w:t>………………………………….</w:t>
      </w:r>
      <w:r w:rsidR="00BA0150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…..</w:t>
      </w:r>
    </w:p>
    <w:p w14:paraId="4B7998AE" w14:textId="77777777" w:rsidR="00BA0150" w:rsidRPr="0094734B" w:rsidRDefault="00BA0150" w:rsidP="00BA0150">
      <w:pPr>
        <w:pStyle w:val="ListParagraph"/>
        <w:numPr>
          <w:ilvl w:val="0"/>
          <w:numId w:val="28"/>
        </w:numPr>
        <w:spacing w:before="0" w:line="240" w:lineRule="auto"/>
        <w:ind w:left="360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 xml:space="preserve"> </w:t>
      </w:r>
      <w:r w:rsidRPr="0094734B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ประวัติการร้องเรียนของผู้ร้องเรียน</w:t>
      </w:r>
    </w:p>
    <w:p w14:paraId="12E328F3" w14:textId="3C2B4B62" w:rsidR="00284269" w:rsidRPr="0094734B" w:rsidRDefault="00DC0DE2" w:rsidP="00BA0150">
      <w:pPr>
        <w:pStyle w:val="ListParagraph"/>
        <w:spacing w:line="240" w:lineRule="auto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4734B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685229" wp14:editId="01B5F2AB">
                <wp:simplePos x="0" y="0"/>
                <wp:positionH relativeFrom="column">
                  <wp:posOffset>259080</wp:posOffset>
                </wp:positionH>
                <wp:positionV relativeFrom="paragraph">
                  <wp:posOffset>68580</wp:posOffset>
                </wp:positionV>
                <wp:extent cx="114300" cy="137160"/>
                <wp:effectExtent l="0" t="0" r="0" b="0"/>
                <wp:wrapNone/>
                <wp:docPr id="394" name="Oval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788D7" id="Oval 394" o:spid="_x0000_s1026" style="position:absolute;margin-left:20.4pt;margin-top:5.4pt;width:9pt;height:10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ไม่เคย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ร้องเรียน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เรื่องนี้</w:t>
      </w:r>
      <w:r w:rsidR="00284269" w:rsidRPr="0094734B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ต่อ ก.ล.ต. มาก่อน</w:t>
      </w:r>
    </w:p>
    <w:p w14:paraId="2FA6AEAC" w14:textId="50B16D4A" w:rsidR="0006744A" w:rsidRPr="0094734B" w:rsidRDefault="00DC0DE2" w:rsidP="00BA0150">
      <w:pPr>
        <w:pStyle w:val="ListParagraph"/>
        <w:spacing w:line="240" w:lineRule="auto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4734B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4257FA0" wp14:editId="6F05E865">
                <wp:simplePos x="0" y="0"/>
                <wp:positionH relativeFrom="column">
                  <wp:posOffset>3655060</wp:posOffset>
                </wp:positionH>
                <wp:positionV relativeFrom="paragraph">
                  <wp:posOffset>61595</wp:posOffset>
                </wp:positionV>
                <wp:extent cx="114300" cy="137160"/>
                <wp:effectExtent l="0" t="0" r="0" b="0"/>
                <wp:wrapNone/>
                <wp:docPr id="395" name="Oval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7DB26" id="Oval 395" o:spid="_x0000_s1026" style="position:absolute;margin-left:287.8pt;margin-top:4.85pt;width:9pt;height:10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94734B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74DD4E" wp14:editId="10196E3E">
                <wp:simplePos x="0" y="0"/>
                <wp:positionH relativeFrom="column">
                  <wp:posOffset>266700</wp:posOffset>
                </wp:positionH>
                <wp:positionV relativeFrom="paragraph">
                  <wp:posOffset>68580</wp:posOffset>
                </wp:positionV>
                <wp:extent cx="114300" cy="137160"/>
                <wp:effectExtent l="0" t="0" r="0" b="0"/>
                <wp:wrapNone/>
                <wp:docPr id="396" name="Oval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85FF1" id="Oval 396" o:spid="_x0000_s1026" style="position:absolute;margin-left:21pt;margin-top:5.4pt;width:9pt;height:10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เคย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ร้องเรียนเรื่องนี้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ต่อ ก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u w:val="single"/>
          <w:rtl/>
          <w:cs/>
        </w:rPr>
        <w:t>.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u w:val="single"/>
          <w:rtl/>
          <w:cs/>
          <w:lang w:bidi="th-TH"/>
        </w:rPr>
        <w:t>ล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u w:val="single"/>
          <w:rtl/>
          <w:cs/>
        </w:rPr>
        <w:t>.</w:t>
      </w:r>
      <w:r w:rsidR="00284269" w:rsidRPr="0094734B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ต.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แล้ว เมื่อวันที่ 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lang w:bidi="th-TH"/>
        </w:rPr>
        <w:t>….../….../…...</w: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rtl/>
          <w:cs/>
        </w:rPr>
        <w:tab/>
      </w:r>
      <w:r w:rsidR="0006744A" w:rsidRPr="0094734B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   จำไม่ได้</w:t>
      </w:r>
    </w:p>
    <w:p w14:paraId="2887BF66" w14:textId="5FC01659" w:rsidR="0006744A" w:rsidRPr="0094734B" w:rsidRDefault="00DC0DE2" w:rsidP="00146552">
      <w:pPr>
        <w:pStyle w:val="ListParagraph"/>
        <w:spacing w:line="240" w:lineRule="auto"/>
        <w:ind w:left="108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4734B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83384BB" wp14:editId="1954A80F">
                <wp:simplePos x="0" y="0"/>
                <wp:positionH relativeFrom="column">
                  <wp:posOffset>713740</wp:posOffset>
                </wp:positionH>
                <wp:positionV relativeFrom="paragraph">
                  <wp:posOffset>61595</wp:posOffset>
                </wp:positionV>
                <wp:extent cx="114300" cy="137160"/>
                <wp:effectExtent l="0" t="0" r="0" b="0"/>
                <wp:wrapNone/>
                <wp:docPr id="397" name="Oval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D6A74" id="Oval 397" o:spid="_x0000_s1026" style="position:absolute;margin-left:56.2pt;margin-top:4.85pt;width:9pt;height:10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    </w:t>
      </w:r>
      <w:r w:rsidR="0006744A" w:rsidRPr="0094734B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ยังไม่ได้รับการตอบกลับ</w:t>
      </w:r>
    </w:p>
    <w:p w14:paraId="7AC66765" w14:textId="073D9BE0" w:rsidR="00BA0150" w:rsidRPr="0094734B" w:rsidRDefault="00DC0DE2" w:rsidP="009043C6">
      <w:pPr>
        <w:pStyle w:val="ListParagraph"/>
        <w:spacing w:line="240" w:lineRule="auto"/>
        <w:ind w:left="108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94734B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6C4DFD" wp14:editId="02796C55">
                <wp:simplePos x="0" y="0"/>
                <wp:positionH relativeFrom="column">
                  <wp:posOffset>716280</wp:posOffset>
                </wp:positionH>
                <wp:positionV relativeFrom="paragraph">
                  <wp:posOffset>75565</wp:posOffset>
                </wp:positionV>
                <wp:extent cx="114300" cy="137160"/>
                <wp:effectExtent l="0" t="0" r="0" b="0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056B9" id="Oval 45" o:spid="_x0000_s1026" style="position:absolute;margin-left:56.4pt;margin-top:5.95pt;width:9pt;height:10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BA0150" w:rsidRPr="0094734B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ได้รับการตอบกลับแล้ว</w:t>
      </w:r>
    </w:p>
    <w:p w14:paraId="28798880" w14:textId="280DB970" w:rsidR="00BA0150" w:rsidRPr="00AB62F1" w:rsidRDefault="00DC0DE2" w:rsidP="00BA0150">
      <w:pPr>
        <w:pStyle w:val="ListParagraph"/>
        <w:spacing w:before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C4CD95" wp14:editId="34729BB3">
                <wp:simplePos x="0" y="0"/>
                <wp:positionH relativeFrom="column">
                  <wp:posOffset>266700</wp:posOffset>
                </wp:positionH>
                <wp:positionV relativeFrom="paragraph">
                  <wp:posOffset>53340</wp:posOffset>
                </wp:positionV>
                <wp:extent cx="114300" cy="137160"/>
                <wp:effectExtent l="0" t="0" r="0" b="0"/>
                <wp:wrapNone/>
                <wp:docPr id="398" name="Oval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71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1579F" id="Oval 398" o:spid="_x0000_s1026" style="position:absolute;margin-left:21pt;margin-top:4.2pt;width:9pt;height:10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BA0150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เคย</w:t>
      </w:r>
      <w:r w:rsidR="00BA0150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ร้องเรียนเรื่องนี้</w:t>
      </w:r>
      <w:r w:rsidR="00BA0150" w:rsidRPr="00AB62F1">
        <w:rPr>
          <w:rFonts w:ascii="TH SarabunPSK" w:hAnsi="TH SarabunPSK" w:cs="TH SarabunPSK"/>
          <w:color w:val="auto"/>
          <w:sz w:val="32"/>
          <w:szCs w:val="32"/>
          <w:u w:val="single"/>
          <w:cs/>
          <w:lang w:bidi="th-TH"/>
        </w:rPr>
        <w:t>ต่อหน่วยงานอื่น</w:t>
      </w:r>
      <w:r w:rsidR="00BA0150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ได้แก่ </w:t>
      </w:r>
      <w:r w:rsidR="00BA0150"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</w:t>
      </w:r>
      <w:r w:rsidR="009043C6">
        <w:rPr>
          <w:rFonts w:ascii="TH SarabunPSK" w:hAnsi="TH SarabunPSK" w:cs="TH SarabunPSK"/>
          <w:color w:val="auto"/>
          <w:sz w:val="32"/>
          <w:szCs w:val="32"/>
        </w:rPr>
        <w:t>………………………</w:t>
      </w:r>
      <w:r w:rsidR="00BA0150" w:rsidRPr="00AB62F1">
        <w:rPr>
          <w:rFonts w:ascii="TH SarabunPSK" w:hAnsi="TH SarabunPSK" w:cs="TH SarabunPSK"/>
          <w:color w:val="auto"/>
          <w:sz w:val="32"/>
          <w:szCs w:val="32"/>
        </w:rPr>
        <w:t>……</w:t>
      </w:r>
    </w:p>
    <w:p w14:paraId="7155A0E0" w14:textId="61299BC3" w:rsidR="00BA0150" w:rsidRPr="00AB62F1" w:rsidRDefault="009043C6" w:rsidP="009043C6">
      <w:pPr>
        <w:spacing w:before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br w:type="page"/>
      </w:r>
    </w:p>
    <w:p w14:paraId="2E171E6B" w14:textId="77777777" w:rsidR="00BA0150" w:rsidRPr="00AB62F1" w:rsidRDefault="00BA0150" w:rsidP="00BA0150">
      <w:pPr>
        <w:pStyle w:val="ListParagraph"/>
        <w:numPr>
          <w:ilvl w:val="0"/>
          <w:numId w:val="28"/>
        </w:numPr>
        <w:spacing w:before="0" w:line="240" w:lineRule="auto"/>
        <w:ind w:left="360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lastRenderedPageBreak/>
        <w:t>รายละเอียดของเรื่องร้องเรียน</w:t>
      </w:r>
    </w:p>
    <w:p w14:paraId="47F6C45D" w14:textId="77777777" w:rsidR="00BA0150" w:rsidRPr="00AB62F1" w:rsidRDefault="00BA0150" w:rsidP="00A44208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</w:p>
    <w:p w14:paraId="60D8074A" w14:textId="3ED80180" w:rsidR="00BA0150" w:rsidRPr="00AB62F1" w:rsidRDefault="00BA0150" w:rsidP="00BA0150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 w:rsidR="009043C6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4D4070B2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201F0731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61E3DABF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3EBB0C10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1CF50F1D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257D160A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33DBB521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22824084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4358C93A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3653A39C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7C7E71AB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17434AAD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77BE4535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2733BD37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5B120769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383D608A" w14:textId="77777777" w:rsidR="009043C6" w:rsidRPr="00AB62F1" w:rsidRDefault="009043C6" w:rsidP="009043C6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…………………………………………..</w:t>
      </w:r>
    </w:p>
    <w:p w14:paraId="334808BB" w14:textId="77777777" w:rsidR="00BF1214" w:rsidRPr="00AB62F1" w:rsidRDefault="00BF1214" w:rsidP="00F5306B">
      <w:pPr>
        <w:pStyle w:val="NoSpacing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</w:p>
    <w:p w14:paraId="411273D9" w14:textId="77777777" w:rsidR="006F2267" w:rsidRDefault="00BA0150" w:rsidP="00BA0150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 xml:space="preserve">                                                                                                                      </w:t>
      </w:r>
    </w:p>
    <w:p w14:paraId="6D83B4E3" w14:textId="2F83410F" w:rsidR="00BA0150" w:rsidRPr="00AB62F1" w:rsidRDefault="00BA0150" w:rsidP="006F2267">
      <w:pPr>
        <w:pStyle w:val="ListParagraph"/>
        <w:spacing w:before="0" w:line="240" w:lineRule="auto"/>
        <w:ind w:left="5400"/>
        <w:rPr>
          <w:rFonts w:ascii="TH SarabunPSK" w:hAnsi="TH SarabunPSK" w:cs="TH SarabunPSK"/>
          <w:color w:val="auto"/>
          <w:sz w:val="32"/>
          <w:szCs w:val="32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>……….………</w:t>
      </w:r>
      <w:r w:rsidR="004C7713">
        <w:rPr>
          <w:rFonts w:ascii="TH SarabunPSK" w:hAnsi="TH SarabunPSK" w:cs="TH SarabunPSK"/>
          <w:color w:val="auto"/>
          <w:sz w:val="32"/>
          <w:szCs w:val="32"/>
        </w:rPr>
        <w:t>………..</w:t>
      </w:r>
      <w:r w:rsidRPr="00AB62F1">
        <w:rPr>
          <w:rFonts w:ascii="TH SarabunPSK" w:hAnsi="TH SarabunPSK" w:cs="TH SarabunPSK"/>
          <w:color w:val="auto"/>
          <w:sz w:val="32"/>
          <w:szCs w:val="32"/>
        </w:rPr>
        <w:t>……………...</w:t>
      </w:r>
    </w:p>
    <w:p w14:paraId="70BF6930" w14:textId="7AE107B5" w:rsidR="0040129F" w:rsidRPr="00AB62F1" w:rsidRDefault="0040129F" w:rsidP="00BA0150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color w:val="auto"/>
          <w:sz w:val="32"/>
          <w:szCs w:val="32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</w:rPr>
        <w:tab/>
        <w:t xml:space="preserve">  (</w:t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="006F2267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)</w:t>
      </w:r>
    </w:p>
    <w:p w14:paraId="595434F9" w14:textId="645C8040" w:rsidR="00BF3DF5" w:rsidRDefault="00202147" w:rsidP="00202147">
      <w:pPr>
        <w:pStyle w:val="ListParagraph"/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  <w:t xml:space="preserve"> </w:t>
      </w:r>
      <w:r w:rsidR="0076580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 </w:t>
      </w:r>
      <w:r w:rsidR="0076580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ผู้ร้องเรียน</w:t>
      </w:r>
    </w:p>
    <w:p w14:paraId="7A335909" w14:textId="1CFB1089" w:rsidR="0040129F" w:rsidRDefault="00BF3DF5" w:rsidP="0080795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65"/>
        </w:tabs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="0040129F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="0040129F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="0040129F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="0040129F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="0040129F" w:rsidRPr="00AB62F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วันที่ </w:t>
      </w:r>
      <w:r w:rsidR="0040129F" w:rsidRPr="00AB62F1">
        <w:rPr>
          <w:rFonts w:ascii="TH SarabunPSK" w:hAnsi="TH SarabunPSK" w:cs="TH SarabunPSK"/>
          <w:color w:val="auto"/>
          <w:sz w:val="32"/>
          <w:szCs w:val="32"/>
          <w:lang w:bidi="th-TH"/>
        </w:rPr>
        <w:t>….../….../…...</w:t>
      </w:r>
    </w:p>
    <w:p w14:paraId="66B6223F" w14:textId="4F5BEEB0" w:rsidR="00A31538" w:rsidRDefault="00A31538">
      <w:pPr>
        <w:spacing w:before="0" w:line="240" w:lineRule="auto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4FA12DD0" w14:textId="77777777" w:rsidR="00FA5C45" w:rsidRDefault="00FA5C45" w:rsidP="0080795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65"/>
        </w:tabs>
        <w:spacing w:before="0" w:line="240" w:lineRule="auto"/>
        <w:ind w:left="360"/>
        <w:rPr>
          <w:rFonts w:ascii="TH SarabunPSK" w:hAnsi="TH SarabunPSK" w:cs="TH SarabunPSK"/>
          <w:color w:val="auto"/>
          <w:sz w:val="32"/>
          <w:szCs w:val="32"/>
          <w:lang w:bidi="th-TH"/>
        </w:rPr>
        <w:sectPr w:rsidR="00FA5C45" w:rsidSect="006C09B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39" w:code="9"/>
          <w:pgMar w:top="1728" w:right="1166" w:bottom="720" w:left="1267" w:header="720" w:footer="1817" w:gutter="0"/>
          <w:cols w:space="720"/>
          <w:titlePg/>
          <w:docGrid w:linePitch="360"/>
        </w:sectPr>
      </w:pPr>
    </w:p>
    <w:p w14:paraId="15364AC7" w14:textId="77777777" w:rsidR="00CE7BE5" w:rsidRDefault="009E257D" w:rsidP="00D1554A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28"/>
          <w:szCs w:val="28"/>
          <w:lang w:bidi="th-TH"/>
        </w:rPr>
      </w:pPr>
      <w:r>
        <w:rPr>
          <w:noProof/>
        </w:rPr>
        <w:lastRenderedPageBreak/>
        <w:drawing>
          <wp:inline distT="0" distB="0" distL="0" distR="0" wp14:anchorId="5D2405E9" wp14:editId="02D65D60">
            <wp:extent cx="8561417" cy="501534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85285" cy="50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1193" w14:textId="4EB9A759" w:rsidR="0080795F" w:rsidRPr="00CE7BE5" w:rsidRDefault="00D1554A" w:rsidP="00CE7BE5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0B85957B" w14:textId="59D9C99C" w:rsidR="009E257D" w:rsidRDefault="00D20FDE" w:rsidP="004B6B2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196DD7F3" wp14:editId="0823B01A">
            <wp:extent cx="8562975" cy="4655127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79792" cy="466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450F" w14:textId="4C153AD2" w:rsidR="000F3C29" w:rsidRPr="000F3C29" w:rsidRDefault="000F3C29" w:rsidP="000F3C29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5B4137C6" w14:textId="01728D7C" w:rsidR="00D20FDE" w:rsidRDefault="005627AB" w:rsidP="00D7216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>
        <w:rPr>
          <w:noProof/>
        </w:rPr>
        <w:lastRenderedPageBreak/>
        <w:drawing>
          <wp:inline distT="0" distB="0" distL="0" distR="0" wp14:anchorId="5F99DD26" wp14:editId="2FE4D7D8">
            <wp:extent cx="8564245" cy="5043054"/>
            <wp:effectExtent l="0" t="0" r="8255" b="5715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79447" cy="50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71A4" w14:textId="2C0BFE1E" w:rsidR="00CF34AD" w:rsidRPr="00CF34AD" w:rsidRDefault="00CF34AD" w:rsidP="00CF34AD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0D83B229" w14:textId="156E95F5" w:rsidR="005627AB" w:rsidRDefault="00B77FF3" w:rsidP="00D7216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053CB99B" wp14:editId="166B18A8">
            <wp:extent cx="8568055" cy="5063836"/>
            <wp:effectExtent l="0" t="0" r="4445" b="381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74933" cy="50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B8573" w14:textId="350C17E9" w:rsidR="007C0FF0" w:rsidRPr="007C0FF0" w:rsidRDefault="007C0FF0" w:rsidP="007C0FF0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5F4E31F0" w14:textId="149DA2EC" w:rsidR="00D7216B" w:rsidRDefault="00582045" w:rsidP="00D7216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366144B6" wp14:editId="3EBC0ADA">
            <wp:extent cx="8575040" cy="4994563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84822" cy="50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F40C" w14:textId="0EC3A45D" w:rsidR="00DF6B74" w:rsidRPr="00DF6B74" w:rsidRDefault="00DF6B74" w:rsidP="00DF6B74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7C23777E" w14:textId="4EF9356C" w:rsidR="00027B30" w:rsidRDefault="00F475D3" w:rsidP="00D7216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2AC15583" wp14:editId="73E53833">
            <wp:extent cx="8583930" cy="5029200"/>
            <wp:effectExtent l="0" t="0" r="762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94086" cy="50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3D1C" w14:textId="43BF7994" w:rsidR="00DF6B74" w:rsidRPr="00DF6B74" w:rsidRDefault="00DF6B74" w:rsidP="00DF6B74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7B350E4C" w14:textId="3BA9E461" w:rsidR="00F475D3" w:rsidRDefault="00EA7589" w:rsidP="00D7216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0EBB9D99" wp14:editId="2D1BCF55">
            <wp:extent cx="8590915" cy="5070763"/>
            <wp:effectExtent l="0" t="0" r="635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00693" cy="507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2DC8" w14:textId="05F06857" w:rsidR="00DF6B74" w:rsidRPr="00DF6B74" w:rsidRDefault="00DF6B74" w:rsidP="00DF6B74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02F6FCE5" w14:textId="1EEDB650" w:rsidR="00EA7589" w:rsidRDefault="00B23402" w:rsidP="00D7216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1EDDDA69" wp14:editId="2983438C">
            <wp:extent cx="8611235" cy="502920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21419" cy="503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EB03" w14:textId="66F1A2B6" w:rsidR="00DF6B74" w:rsidRPr="00DF6B74" w:rsidRDefault="00DF6B74" w:rsidP="00DF6B74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1091FE73" w14:textId="2BC3293A" w:rsidR="00B23402" w:rsidRDefault="00011303" w:rsidP="00D7216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1B07CD17" wp14:editId="009C63F6">
            <wp:extent cx="8568055" cy="4980709"/>
            <wp:effectExtent l="0" t="0" r="4445" b="0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78260" cy="49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67F7" w14:textId="5A1B27F2" w:rsidR="00DF6B74" w:rsidRPr="00DF6B74" w:rsidRDefault="00DF6B74" w:rsidP="00DF6B74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2F75447D" w14:textId="0AB38AD8" w:rsidR="00011303" w:rsidRDefault="00245EF0" w:rsidP="00D7216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0CDF81B9" wp14:editId="47915DA8">
            <wp:extent cx="8564880" cy="5043054"/>
            <wp:effectExtent l="0" t="0" r="7620" b="5715"/>
            <wp:docPr id="13" name="Picture 1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or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70047" cy="50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6713" w14:textId="6276F5F6" w:rsidR="00DF6B74" w:rsidRPr="00DF6B74" w:rsidRDefault="00DF6B74" w:rsidP="00DF6B74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p w14:paraId="088311D7" w14:textId="2EC2D93D" w:rsidR="00245EF0" w:rsidRDefault="006265E2" w:rsidP="00D7216B">
      <w:pPr>
        <w:pStyle w:val="ListParagraph"/>
        <w:spacing w:before="0" w:line="240" w:lineRule="auto"/>
        <w:jc w:val="center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>
        <w:rPr>
          <w:noProof/>
        </w:rPr>
        <w:lastRenderedPageBreak/>
        <w:drawing>
          <wp:inline distT="0" distB="0" distL="0" distR="0" wp14:anchorId="1712DF0F" wp14:editId="45656F27">
            <wp:extent cx="8600487" cy="5063490"/>
            <wp:effectExtent l="0" t="0" r="0" b="381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08420" cy="506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BF86" w14:textId="52921EFA" w:rsidR="00DF6B74" w:rsidRPr="00DF6B74" w:rsidRDefault="00DF6B74" w:rsidP="00DF6B74">
      <w:pPr>
        <w:spacing w:before="0" w:line="240" w:lineRule="auto"/>
        <w:ind w:left="72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5434E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(สำหรับผู้ร้องเรียนเก็บไว้)</w:t>
      </w:r>
    </w:p>
    <w:sectPr w:rsidR="00DF6B74" w:rsidRPr="00DF6B74" w:rsidSect="00FA5C45">
      <w:pgSz w:w="16839" w:h="11907" w:orient="landscape" w:code="9"/>
      <w:pgMar w:top="1267" w:right="1728" w:bottom="1166" w:left="720" w:header="720" w:footer="181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B6555" w14:textId="77777777" w:rsidR="007A67EE" w:rsidRDefault="007A67EE">
      <w:pPr>
        <w:spacing w:before="0" w:line="240" w:lineRule="auto"/>
      </w:pPr>
      <w:r>
        <w:separator/>
      </w:r>
    </w:p>
  </w:endnote>
  <w:endnote w:type="continuationSeparator" w:id="0">
    <w:p w14:paraId="76008994" w14:textId="77777777" w:rsidR="007A67EE" w:rsidRDefault="007A67E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8D64A" w14:textId="77777777" w:rsidR="00DC0DE2" w:rsidRDefault="00DC0D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8575" w14:textId="0B79DC40" w:rsidR="00C97FBE" w:rsidRDefault="00DC0DE2">
    <w:pPr>
      <w:pStyle w:val="Footer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F8AE00C" wp14:editId="24E6AA9A">
              <wp:simplePos x="0" y="0"/>
              <wp:positionH relativeFrom="page">
                <wp:posOffset>1597025</wp:posOffset>
              </wp:positionH>
              <wp:positionV relativeFrom="page">
                <wp:posOffset>9305925</wp:posOffset>
              </wp:positionV>
              <wp:extent cx="4727575" cy="357505"/>
              <wp:effectExtent l="0" t="0" r="0" b="0"/>
              <wp:wrapNone/>
              <wp:docPr id="44" name="Group 43" descr="Filigree accent drawing with fork and knife in cent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727575" cy="357505"/>
                        <a:chOff x="0" y="20637"/>
                        <a:chExt cx="4111626" cy="314325"/>
                      </a:xfrm>
                    </wpg:grpSpPr>
                    <wps:wsp>
                      <wps:cNvPr id="23" name="Freeform 4"/>
                      <wps:cNvSpPr>
                        <a:spLocks/>
                      </wps:cNvSpPr>
                      <wps:spPr bwMode="auto">
                        <a:xfrm>
                          <a:off x="825500" y="20637"/>
                          <a:ext cx="1071563" cy="314325"/>
                        </a:xfrm>
                        <a:custGeom>
                          <a:avLst/>
                          <a:gdLst>
                            <a:gd name="T0" fmla="*/ 734 w 1349"/>
                            <a:gd name="T1" fmla="*/ 0 h 395"/>
                            <a:gd name="T2" fmla="*/ 906 w 1349"/>
                            <a:gd name="T3" fmla="*/ 16 h 395"/>
                            <a:gd name="T4" fmla="*/ 1048 w 1349"/>
                            <a:gd name="T5" fmla="*/ 44 h 395"/>
                            <a:gd name="T6" fmla="*/ 1159 w 1349"/>
                            <a:gd name="T7" fmla="*/ 83 h 395"/>
                            <a:gd name="T8" fmla="*/ 1244 w 1349"/>
                            <a:gd name="T9" fmla="*/ 131 h 395"/>
                            <a:gd name="T10" fmla="*/ 1302 w 1349"/>
                            <a:gd name="T11" fmla="*/ 179 h 395"/>
                            <a:gd name="T12" fmla="*/ 1337 w 1349"/>
                            <a:gd name="T13" fmla="*/ 230 h 395"/>
                            <a:gd name="T14" fmla="*/ 1349 w 1349"/>
                            <a:gd name="T15" fmla="*/ 277 h 395"/>
                            <a:gd name="T16" fmla="*/ 1340 w 1349"/>
                            <a:gd name="T17" fmla="*/ 327 h 395"/>
                            <a:gd name="T18" fmla="*/ 1307 w 1349"/>
                            <a:gd name="T19" fmla="*/ 367 h 395"/>
                            <a:gd name="T20" fmla="*/ 1261 w 1349"/>
                            <a:gd name="T21" fmla="*/ 389 h 395"/>
                            <a:gd name="T22" fmla="*/ 1211 w 1349"/>
                            <a:gd name="T23" fmla="*/ 395 h 395"/>
                            <a:gd name="T24" fmla="*/ 1162 w 1349"/>
                            <a:gd name="T25" fmla="*/ 390 h 395"/>
                            <a:gd name="T26" fmla="*/ 1205 w 1349"/>
                            <a:gd name="T27" fmla="*/ 389 h 395"/>
                            <a:gd name="T28" fmla="*/ 1249 w 1349"/>
                            <a:gd name="T29" fmla="*/ 379 h 395"/>
                            <a:gd name="T30" fmla="*/ 1287 w 1349"/>
                            <a:gd name="T31" fmla="*/ 359 h 395"/>
                            <a:gd name="T32" fmla="*/ 1312 w 1349"/>
                            <a:gd name="T33" fmla="*/ 326 h 395"/>
                            <a:gd name="T34" fmla="*/ 1312 w 1349"/>
                            <a:gd name="T35" fmla="*/ 280 h 395"/>
                            <a:gd name="T36" fmla="*/ 1285 w 1349"/>
                            <a:gd name="T37" fmla="*/ 225 h 395"/>
                            <a:gd name="T38" fmla="*/ 1232 w 1349"/>
                            <a:gd name="T39" fmla="*/ 168 h 395"/>
                            <a:gd name="T40" fmla="*/ 1150 w 1349"/>
                            <a:gd name="T41" fmla="*/ 115 h 395"/>
                            <a:gd name="T42" fmla="*/ 1040 w 1349"/>
                            <a:gd name="T43" fmla="*/ 69 h 395"/>
                            <a:gd name="T44" fmla="*/ 902 w 1349"/>
                            <a:gd name="T45" fmla="*/ 35 h 395"/>
                            <a:gd name="T46" fmla="*/ 732 w 1349"/>
                            <a:gd name="T47" fmla="*/ 16 h 395"/>
                            <a:gd name="T48" fmla="*/ 581 w 1349"/>
                            <a:gd name="T49" fmla="*/ 17 h 395"/>
                            <a:gd name="T50" fmla="*/ 446 w 1349"/>
                            <a:gd name="T51" fmla="*/ 35 h 395"/>
                            <a:gd name="T52" fmla="*/ 324 w 1349"/>
                            <a:gd name="T53" fmla="*/ 60 h 395"/>
                            <a:gd name="T54" fmla="*/ 210 w 1349"/>
                            <a:gd name="T55" fmla="*/ 91 h 395"/>
                            <a:gd name="T56" fmla="*/ 104 w 1349"/>
                            <a:gd name="T57" fmla="*/ 124 h 395"/>
                            <a:gd name="T58" fmla="*/ 0 w 1349"/>
                            <a:gd name="T59" fmla="*/ 151 h 395"/>
                            <a:gd name="T60" fmla="*/ 100 w 1349"/>
                            <a:gd name="T61" fmla="*/ 120 h 395"/>
                            <a:gd name="T62" fmla="*/ 206 w 1349"/>
                            <a:gd name="T63" fmla="*/ 85 h 395"/>
                            <a:gd name="T64" fmla="*/ 319 w 1349"/>
                            <a:gd name="T65" fmla="*/ 52 h 395"/>
                            <a:gd name="T66" fmla="*/ 443 w 1349"/>
                            <a:gd name="T67" fmla="*/ 22 h 395"/>
                            <a:gd name="T68" fmla="*/ 580 w 1349"/>
                            <a:gd name="T69" fmla="*/ 3 h 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49" h="395">
                              <a:moveTo>
                                <a:pt x="655" y="0"/>
                              </a:moveTo>
                              <a:lnTo>
                                <a:pt x="734" y="0"/>
                              </a:lnTo>
                              <a:lnTo>
                                <a:pt x="817" y="5"/>
                              </a:lnTo>
                              <a:lnTo>
                                <a:pt x="906" y="16"/>
                              </a:lnTo>
                              <a:lnTo>
                                <a:pt x="980" y="28"/>
                              </a:lnTo>
                              <a:lnTo>
                                <a:pt x="1048" y="44"/>
                              </a:lnTo>
                              <a:lnTo>
                                <a:pt x="1106" y="63"/>
                              </a:lnTo>
                              <a:lnTo>
                                <a:pt x="1159" y="83"/>
                              </a:lnTo>
                              <a:lnTo>
                                <a:pt x="1205" y="107"/>
                              </a:lnTo>
                              <a:lnTo>
                                <a:pt x="1244" y="131"/>
                              </a:lnTo>
                              <a:lnTo>
                                <a:pt x="1276" y="154"/>
                              </a:lnTo>
                              <a:lnTo>
                                <a:pt x="1302" y="179"/>
                              </a:lnTo>
                              <a:lnTo>
                                <a:pt x="1323" y="206"/>
                              </a:lnTo>
                              <a:lnTo>
                                <a:pt x="1337" y="230"/>
                              </a:lnTo>
                              <a:lnTo>
                                <a:pt x="1346" y="255"/>
                              </a:lnTo>
                              <a:lnTo>
                                <a:pt x="1349" y="277"/>
                              </a:lnTo>
                              <a:lnTo>
                                <a:pt x="1348" y="299"/>
                              </a:lnTo>
                              <a:lnTo>
                                <a:pt x="1340" y="327"/>
                              </a:lnTo>
                              <a:lnTo>
                                <a:pt x="1326" y="349"/>
                              </a:lnTo>
                              <a:lnTo>
                                <a:pt x="1307" y="367"/>
                              </a:lnTo>
                              <a:lnTo>
                                <a:pt x="1285" y="379"/>
                              </a:lnTo>
                              <a:lnTo>
                                <a:pt x="1261" y="389"/>
                              </a:lnTo>
                              <a:lnTo>
                                <a:pt x="1236" y="393"/>
                              </a:lnTo>
                              <a:lnTo>
                                <a:pt x="1211" y="395"/>
                              </a:lnTo>
                              <a:lnTo>
                                <a:pt x="1186" y="393"/>
                              </a:lnTo>
                              <a:lnTo>
                                <a:pt x="1162" y="390"/>
                              </a:lnTo>
                              <a:lnTo>
                                <a:pt x="1183" y="392"/>
                              </a:lnTo>
                              <a:lnTo>
                                <a:pt x="1205" y="389"/>
                              </a:lnTo>
                              <a:lnTo>
                                <a:pt x="1227" y="385"/>
                              </a:lnTo>
                              <a:lnTo>
                                <a:pt x="1249" y="379"/>
                              </a:lnTo>
                              <a:lnTo>
                                <a:pt x="1269" y="370"/>
                              </a:lnTo>
                              <a:lnTo>
                                <a:pt x="1287" y="359"/>
                              </a:lnTo>
                              <a:lnTo>
                                <a:pt x="1301" y="345"/>
                              </a:lnTo>
                              <a:lnTo>
                                <a:pt x="1312" y="326"/>
                              </a:lnTo>
                              <a:lnTo>
                                <a:pt x="1315" y="305"/>
                              </a:lnTo>
                              <a:lnTo>
                                <a:pt x="1312" y="280"/>
                              </a:lnTo>
                              <a:lnTo>
                                <a:pt x="1302" y="253"/>
                              </a:lnTo>
                              <a:lnTo>
                                <a:pt x="1285" y="225"/>
                              </a:lnTo>
                              <a:lnTo>
                                <a:pt x="1261" y="197"/>
                              </a:lnTo>
                              <a:lnTo>
                                <a:pt x="1232" y="168"/>
                              </a:lnTo>
                              <a:lnTo>
                                <a:pt x="1194" y="142"/>
                              </a:lnTo>
                              <a:lnTo>
                                <a:pt x="1150" y="115"/>
                              </a:lnTo>
                              <a:lnTo>
                                <a:pt x="1098" y="91"/>
                              </a:lnTo>
                              <a:lnTo>
                                <a:pt x="1040" y="69"/>
                              </a:lnTo>
                              <a:lnTo>
                                <a:pt x="974" y="50"/>
                              </a:lnTo>
                              <a:lnTo>
                                <a:pt x="902" y="35"/>
                              </a:lnTo>
                              <a:lnTo>
                                <a:pt x="815" y="24"/>
                              </a:lnTo>
                              <a:lnTo>
                                <a:pt x="732" y="16"/>
                              </a:lnTo>
                              <a:lnTo>
                                <a:pt x="655" y="14"/>
                              </a:lnTo>
                              <a:lnTo>
                                <a:pt x="581" y="17"/>
                              </a:lnTo>
                              <a:lnTo>
                                <a:pt x="512" y="24"/>
                              </a:lnTo>
                              <a:lnTo>
                                <a:pt x="446" y="35"/>
                              </a:lnTo>
                              <a:lnTo>
                                <a:pt x="383" y="46"/>
                              </a:lnTo>
                              <a:lnTo>
                                <a:pt x="324" y="60"/>
                              </a:lnTo>
                              <a:lnTo>
                                <a:pt x="265" y="75"/>
                              </a:lnTo>
                              <a:lnTo>
                                <a:pt x="210" y="91"/>
                              </a:lnTo>
                              <a:lnTo>
                                <a:pt x="155" y="109"/>
                              </a:lnTo>
                              <a:lnTo>
                                <a:pt x="104" y="124"/>
                              </a:lnTo>
                              <a:lnTo>
                                <a:pt x="52" y="138"/>
                              </a:lnTo>
                              <a:lnTo>
                                <a:pt x="0" y="151"/>
                              </a:lnTo>
                              <a:lnTo>
                                <a:pt x="50" y="135"/>
                              </a:lnTo>
                              <a:lnTo>
                                <a:pt x="100" y="120"/>
                              </a:lnTo>
                              <a:lnTo>
                                <a:pt x="152" y="102"/>
                              </a:lnTo>
                              <a:lnTo>
                                <a:pt x="206" y="85"/>
                              </a:lnTo>
                              <a:lnTo>
                                <a:pt x="261" y="68"/>
                              </a:lnTo>
                              <a:lnTo>
                                <a:pt x="319" y="52"/>
                              </a:lnTo>
                              <a:lnTo>
                                <a:pt x="379" y="36"/>
                              </a:lnTo>
                              <a:lnTo>
                                <a:pt x="443" y="22"/>
                              </a:lnTo>
                              <a:lnTo>
                                <a:pt x="509" y="11"/>
                              </a:lnTo>
                              <a:lnTo>
                                <a:pt x="580" y="3"/>
                              </a:lnTo>
                              <a:lnTo>
                                <a:pt x="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eeform 5"/>
                      <wps:cNvSpPr>
                        <a:spLocks/>
                      </wps:cNvSpPr>
                      <wps:spPr bwMode="auto">
                        <a:xfrm>
                          <a:off x="1522413" y="61912"/>
                          <a:ext cx="325438" cy="263525"/>
                        </a:xfrm>
                        <a:custGeom>
                          <a:avLst/>
                          <a:gdLst>
                            <a:gd name="T0" fmla="*/ 0 w 410"/>
                            <a:gd name="T1" fmla="*/ 0 h 334"/>
                            <a:gd name="T2" fmla="*/ 39 w 410"/>
                            <a:gd name="T3" fmla="*/ 8 h 334"/>
                            <a:gd name="T4" fmla="*/ 82 w 410"/>
                            <a:gd name="T5" fmla="*/ 19 h 334"/>
                            <a:gd name="T6" fmla="*/ 127 w 410"/>
                            <a:gd name="T7" fmla="*/ 33 h 334"/>
                            <a:gd name="T8" fmla="*/ 173 w 410"/>
                            <a:gd name="T9" fmla="*/ 49 h 334"/>
                            <a:gd name="T10" fmla="*/ 220 w 410"/>
                            <a:gd name="T11" fmla="*/ 70 h 334"/>
                            <a:gd name="T12" fmla="*/ 264 w 410"/>
                            <a:gd name="T13" fmla="*/ 90 h 334"/>
                            <a:gd name="T14" fmla="*/ 306 w 410"/>
                            <a:gd name="T15" fmla="*/ 115 h 334"/>
                            <a:gd name="T16" fmla="*/ 343 w 410"/>
                            <a:gd name="T17" fmla="*/ 142 h 334"/>
                            <a:gd name="T18" fmla="*/ 372 w 410"/>
                            <a:gd name="T19" fmla="*/ 172 h 334"/>
                            <a:gd name="T20" fmla="*/ 393 w 410"/>
                            <a:gd name="T21" fmla="*/ 199 h 334"/>
                            <a:gd name="T22" fmla="*/ 405 w 410"/>
                            <a:gd name="T23" fmla="*/ 224 h 334"/>
                            <a:gd name="T24" fmla="*/ 410 w 410"/>
                            <a:gd name="T25" fmla="*/ 246 h 334"/>
                            <a:gd name="T26" fmla="*/ 409 w 410"/>
                            <a:gd name="T27" fmla="*/ 266 h 334"/>
                            <a:gd name="T28" fmla="*/ 401 w 410"/>
                            <a:gd name="T29" fmla="*/ 285 h 334"/>
                            <a:gd name="T30" fmla="*/ 390 w 410"/>
                            <a:gd name="T31" fmla="*/ 299 h 334"/>
                            <a:gd name="T32" fmla="*/ 372 w 410"/>
                            <a:gd name="T33" fmla="*/ 312 h 334"/>
                            <a:gd name="T34" fmla="*/ 354 w 410"/>
                            <a:gd name="T35" fmla="*/ 323 h 334"/>
                            <a:gd name="T36" fmla="*/ 332 w 410"/>
                            <a:gd name="T37" fmla="*/ 329 h 334"/>
                            <a:gd name="T38" fmla="*/ 306 w 410"/>
                            <a:gd name="T39" fmla="*/ 334 h 334"/>
                            <a:gd name="T40" fmla="*/ 330 w 410"/>
                            <a:gd name="T41" fmla="*/ 329 h 334"/>
                            <a:gd name="T42" fmla="*/ 350 w 410"/>
                            <a:gd name="T43" fmla="*/ 321 h 334"/>
                            <a:gd name="T44" fmla="*/ 368 w 410"/>
                            <a:gd name="T45" fmla="*/ 312 h 334"/>
                            <a:gd name="T46" fmla="*/ 380 w 410"/>
                            <a:gd name="T47" fmla="*/ 299 h 334"/>
                            <a:gd name="T48" fmla="*/ 388 w 410"/>
                            <a:gd name="T49" fmla="*/ 284 h 334"/>
                            <a:gd name="T50" fmla="*/ 391 w 410"/>
                            <a:gd name="T51" fmla="*/ 265 h 334"/>
                            <a:gd name="T52" fmla="*/ 387 w 410"/>
                            <a:gd name="T53" fmla="*/ 244 h 334"/>
                            <a:gd name="T54" fmla="*/ 374 w 410"/>
                            <a:gd name="T55" fmla="*/ 221 h 334"/>
                            <a:gd name="T56" fmla="*/ 355 w 410"/>
                            <a:gd name="T57" fmla="*/ 194 h 334"/>
                            <a:gd name="T58" fmla="*/ 319 w 410"/>
                            <a:gd name="T59" fmla="*/ 159 h 334"/>
                            <a:gd name="T60" fmla="*/ 277 w 410"/>
                            <a:gd name="T61" fmla="*/ 126 h 334"/>
                            <a:gd name="T62" fmla="*/ 231 w 410"/>
                            <a:gd name="T63" fmla="*/ 96 h 334"/>
                            <a:gd name="T64" fmla="*/ 182 w 410"/>
                            <a:gd name="T65" fmla="*/ 70 h 334"/>
                            <a:gd name="T66" fmla="*/ 134 w 410"/>
                            <a:gd name="T67" fmla="*/ 47 h 334"/>
                            <a:gd name="T68" fmla="*/ 86 w 410"/>
                            <a:gd name="T69" fmla="*/ 27 h 334"/>
                            <a:gd name="T70" fmla="*/ 41 w 410"/>
                            <a:gd name="T71" fmla="*/ 11 h 334"/>
                            <a:gd name="T72" fmla="*/ 0 w 410"/>
                            <a:gd name="T73" fmla="*/ 0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10" h="334">
                              <a:moveTo>
                                <a:pt x="0" y="0"/>
                              </a:moveTo>
                              <a:lnTo>
                                <a:pt x="39" y="8"/>
                              </a:lnTo>
                              <a:lnTo>
                                <a:pt x="82" y="19"/>
                              </a:lnTo>
                              <a:lnTo>
                                <a:pt x="127" y="33"/>
                              </a:lnTo>
                              <a:lnTo>
                                <a:pt x="173" y="49"/>
                              </a:lnTo>
                              <a:lnTo>
                                <a:pt x="220" y="70"/>
                              </a:lnTo>
                              <a:lnTo>
                                <a:pt x="264" y="90"/>
                              </a:lnTo>
                              <a:lnTo>
                                <a:pt x="306" y="115"/>
                              </a:lnTo>
                              <a:lnTo>
                                <a:pt x="343" y="142"/>
                              </a:lnTo>
                              <a:lnTo>
                                <a:pt x="372" y="172"/>
                              </a:lnTo>
                              <a:lnTo>
                                <a:pt x="393" y="199"/>
                              </a:lnTo>
                              <a:lnTo>
                                <a:pt x="405" y="224"/>
                              </a:lnTo>
                              <a:lnTo>
                                <a:pt x="410" y="246"/>
                              </a:lnTo>
                              <a:lnTo>
                                <a:pt x="409" y="266"/>
                              </a:lnTo>
                              <a:lnTo>
                                <a:pt x="401" y="285"/>
                              </a:lnTo>
                              <a:lnTo>
                                <a:pt x="390" y="299"/>
                              </a:lnTo>
                              <a:lnTo>
                                <a:pt x="372" y="312"/>
                              </a:lnTo>
                              <a:lnTo>
                                <a:pt x="354" y="323"/>
                              </a:lnTo>
                              <a:lnTo>
                                <a:pt x="332" y="329"/>
                              </a:lnTo>
                              <a:lnTo>
                                <a:pt x="306" y="334"/>
                              </a:lnTo>
                              <a:lnTo>
                                <a:pt x="330" y="329"/>
                              </a:lnTo>
                              <a:lnTo>
                                <a:pt x="350" y="321"/>
                              </a:lnTo>
                              <a:lnTo>
                                <a:pt x="368" y="312"/>
                              </a:lnTo>
                              <a:lnTo>
                                <a:pt x="380" y="299"/>
                              </a:lnTo>
                              <a:lnTo>
                                <a:pt x="388" y="284"/>
                              </a:lnTo>
                              <a:lnTo>
                                <a:pt x="391" y="265"/>
                              </a:lnTo>
                              <a:lnTo>
                                <a:pt x="387" y="244"/>
                              </a:lnTo>
                              <a:lnTo>
                                <a:pt x="374" y="221"/>
                              </a:lnTo>
                              <a:lnTo>
                                <a:pt x="355" y="194"/>
                              </a:lnTo>
                              <a:lnTo>
                                <a:pt x="319" y="159"/>
                              </a:lnTo>
                              <a:lnTo>
                                <a:pt x="277" y="126"/>
                              </a:lnTo>
                              <a:lnTo>
                                <a:pt x="231" y="96"/>
                              </a:lnTo>
                              <a:lnTo>
                                <a:pt x="182" y="70"/>
                              </a:lnTo>
                              <a:lnTo>
                                <a:pt x="134" y="47"/>
                              </a:lnTo>
                              <a:lnTo>
                                <a:pt x="86" y="27"/>
                              </a:lnTo>
                              <a:lnTo>
                                <a:pt x="41" y="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eeform 6"/>
                      <wps:cNvSpPr>
                        <a:spLocks/>
                      </wps:cNvSpPr>
                      <wps:spPr bwMode="auto">
                        <a:xfrm>
                          <a:off x="1350963" y="106362"/>
                          <a:ext cx="361950" cy="157163"/>
                        </a:xfrm>
                        <a:custGeom>
                          <a:avLst/>
                          <a:gdLst>
                            <a:gd name="T0" fmla="*/ 314 w 457"/>
                            <a:gd name="T1" fmla="*/ 5 h 198"/>
                            <a:gd name="T2" fmla="*/ 384 w 457"/>
                            <a:gd name="T3" fmla="*/ 28 h 198"/>
                            <a:gd name="T4" fmla="*/ 431 w 457"/>
                            <a:gd name="T5" fmla="*/ 68 h 198"/>
                            <a:gd name="T6" fmla="*/ 454 w 457"/>
                            <a:gd name="T7" fmla="*/ 113 h 198"/>
                            <a:gd name="T8" fmla="*/ 453 w 457"/>
                            <a:gd name="T9" fmla="*/ 157 h 198"/>
                            <a:gd name="T10" fmla="*/ 423 w 457"/>
                            <a:gd name="T11" fmla="*/ 189 h 198"/>
                            <a:gd name="T12" fmla="*/ 379 w 457"/>
                            <a:gd name="T13" fmla="*/ 198 h 198"/>
                            <a:gd name="T14" fmla="*/ 327 w 457"/>
                            <a:gd name="T15" fmla="*/ 189 h 198"/>
                            <a:gd name="T16" fmla="*/ 280 w 457"/>
                            <a:gd name="T17" fmla="*/ 164 h 198"/>
                            <a:gd name="T18" fmla="*/ 247 w 457"/>
                            <a:gd name="T19" fmla="*/ 126 h 198"/>
                            <a:gd name="T20" fmla="*/ 239 w 457"/>
                            <a:gd name="T21" fmla="*/ 80 h 198"/>
                            <a:gd name="T22" fmla="*/ 253 w 457"/>
                            <a:gd name="T23" fmla="*/ 55 h 198"/>
                            <a:gd name="T24" fmla="*/ 277 w 457"/>
                            <a:gd name="T25" fmla="*/ 47 h 198"/>
                            <a:gd name="T26" fmla="*/ 302 w 457"/>
                            <a:gd name="T27" fmla="*/ 53 h 198"/>
                            <a:gd name="T28" fmla="*/ 319 w 457"/>
                            <a:gd name="T29" fmla="*/ 69 h 198"/>
                            <a:gd name="T30" fmla="*/ 318 w 457"/>
                            <a:gd name="T31" fmla="*/ 69 h 198"/>
                            <a:gd name="T32" fmla="*/ 297 w 457"/>
                            <a:gd name="T33" fmla="*/ 57 h 198"/>
                            <a:gd name="T34" fmla="*/ 275 w 457"/>
                            <a:gd name="T35" fmla="*/ 63 h 198"/>
                            <a:gd name="T36" fmla="*/ 259 w 457"/>
                            <a:gd name="T37" fmla="*/ 88 h 198"/>
                            <a:gd name="T38" fmla="*/ 267 w 457"/>
                            <a:gd name="T39" fmla="*/ 135 h 198"/>
                            <a:gd name="T40" fmla="*/ 297 w 457"/>
                            <a:gd name="T41" fmla="*/ 168 h 198"/>
                            <a:gd name="T42" fmla="*/ 340 w 457"/>
                            <a:gd name="T43" fmla="*/ 187 h 198"/>
                            <a:gd name="T44" fmla="*/ 382 w 457"/>
                            <a:gd name="T45" fmla="*/ 187 h 198"/>
                            <a:gd name="T46" fmla="*/ 415 w 457"/>
                            <a:gd name="T47" fmla="*/ 164 h 198"/>
                            <a:gd name="T48" fmla="*/ 426 w 457"/>
                            <a:gd name="T49" fmla="*/ 121 h 198"/>
                            <a:gd name="T50" fmla="*/ 406 w 457"/>
                            <a:gd name="T51" fmla="*/ 75 h 198"/>
                            <a:gd name="T52" fmla="*/ 363 w 457"/>
                            <a:gd name="T53" fmla="*/ 36 h 198"/>
                            <a:gd name="T54" fmla="*/ 299 w 457"/>
                            <a:gd name="T55" fmla="*/ 11 h 198"/>
                            <a:gd name="T56" fmla="*/ 219 w 457"/>
                            <a:gd name="T57" fmla="*/ 9 h 198"/>
                            <a:gd name="T58" fmla="*/ 143 w 457"/>
                            <a:gd name="T59" fmla="*/ 28 h 198"/>
                            <a:gd name="T60" fmla="*/ 91 w 457"/>
                            <a:gd name="T61" fmla="*/ 57 h 198"/>
                            <a:gd name="T62" fmla="*/ 60 w 457"/>
                            <a:gd name="T63" fmla="*/ 86 h 198"/>
                            <a:gd name="T64" fmla="*/ 43 w 457"/>
                            <a:gd name="T65" fmla="*/ 109 h 198"/>
                            <a:gd name="T66" fmla="*/ 33 w 457"/>
                            <a:gd name="T67" fmla="*/ 121 h 198"/>
                            <a:gd name="T68" fmla="*/ 14 w 457"/>
                            <a:gd name="T69" fmla="*/ 126 h 198"/>
                            <a:gd name="T70" fmla="*/ 0 w 457"/>
                            <a:gd name="T71" fmla="*/ 123 h 198"/>
                            <a:gd name="T72" fmla="*/ 5 w 457"/>
                            <a:gd name="T73" fmla="*/ 113 h 198"/>
                            <a:gd name="T74" fmla="*/ 29 w 457"/>
                            <a:gd name="T75" fmla="*/ 88 h 198"/>
                            <a:gd name="T76" fmla="*/ 73 w 457"/>
                            <a:gd name="T77" fmla="*/ 55 h 198"/>
                            <a:gd name="T78" fmla="*/ 137 w 457"/>
                            <a:gd name="T79" fmla="*/ 24 h 198"/>
                            <a:gd name="T80" fmla="*/ 225 w 457"/>
                            <a:gd name="T81" fmla="*/ 3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57" h="198">
                              <a:moveTo>
                                <a:pt x="272" y="0"/>
                              </a:moveTo>
                              <a:lnTo>
                                <a:pt x="314" y="5"/>
                              </a:lnTo>
                              <a:lnTo>
                                <a:pt x="352" y="14"/>
                              </a:lnTo>
                              <a:lnTo>
                                <a:pt x="384" y="28"/>
                              </a:lnTo>
                              <a:lnTo>
                                <a:pt x="410" y="47"/>
                              </a:lnTo>
                              <a:lnTo>
                                <a:pt x="431" y="68"/>
                              </a:lnTo>
                              <a:lnTo>
                                <a:pt x="446" y="90"/>
                              </a:lnTo>
                              <a:lnTo>
                                <a:pt x="454" y="113"/>
                              </a:lnTo>
                              <a:lnTo>
                                <a:pt x="457" y="135"/>
                              </a:lnTo>
                              <a:lnTo>
                                <a:pt x="453" y="157"/>
                              </a:lnTo>
                              <a:lnTo>
                                <a:pt x="440" y="176"/>
                              </a:lnTo>
                              <a:lnTo>
                                <a:pt x="423" y="189"/>
                              </a:lnTo>
                              <a:lnTo>
                                <a:pt x="402" y="197"/>
                              </a:lnTo>
                              <a:lnTo>
                                <a:pt x="379" y="198"/>
                              </a:lnTo>
                              <a:lnTo>
                                <a:pt x="354" y="197"/>
                              </a:lnTo>
                              <a:lnTo>
                                <a:pt x="327" y="189"/>
                              </a:lnTo>
                              <a:lnTo>
                                <a:pt x="302" y="178"/>
                              </a:lnTo>
                              <a:lnTo>
                                <a:pt x="280" y="164"/>
                              </a:lnTo>
                              <a:lnTo>
                                <a:pt x="261" y="145"/>
                              </a:lnTo>
                              <a:lnTo>
                                <a:pt x="247" y="126"/>
                              </a:lnTo>
                              <a:lnTo>
                                <a:pt x="239" y="104"/>
                              </a:lnTo>
                              <a:lnTo>
                                <a:pt x="239" y="80"/>
                              </a:lnTo>
                              <a:lnTo>
                                <a:pt x="244" y="64"/>
                              </a:lnTo>
                              <a:lnTo>
                                <a:pt x="253" y="55"/>
                              </a:lnTo>
                              <a:lnTo>
                                <a:pt x="264" y="49"/>
                              </a:lnTo>
                              <a:lnTo>
                                <a:pt x="277" y="47"/>
                              </a:lnTo>
                              <a:lnTo>
                                <a:pt x="289" y="49"/>
                              </a:lnTo>
                              <a:lnTo>
                                <a:pt x="302" y="53"/>
                              </a:lnTo>
                              <a:lnTo>
                                <a:pt x="313" y="61"/>
                              </a:lnTo>
                              <a:lnTo>
                                <a:pt x="319" y="69"/>
                              </a:lnTo>
                              <a:lnTo>
                                <a:pt x="324" y="80"/>
                              </a:lnTo>
                              <a:lnTo>
                                <a:pt x="318" y="69"/>
                              </a:lnTo>
                              <a:lnTo>
                                <a:pt x="308" y="61"/>
                              </a:lnTo>
                              <a:lnTo>
                                <a:pt x="297" y="57"/>
                              </a:lnTo>
                              <a:lnTo>
                                <a:pt x="286" y="58"/>
                              </a:lnTo>
                              <a:lnTo>
                                <a:pt x="275" y="63"/>
                              </a:lnTo>
                              <a:lnTo>
                                <a:pt x="266" y="72"/>
                              </a:lnTo>
                              <a:lnTo>
                                <a:pt x="259" y="88"/>
                              </a:lnTo>
                              <a:lnTo>
                                <a:pt x="259" y="113"/>
                              </a:lnTo>
                              <a:lnTo>
                                <a:pt x="267" y="135"/>
                              </a:lnTo>
                              <a:lnTo>
                                <a:pt x="280" y="154"/>
                              </a:lnTo>
                              <a:lnTo>
                                <a:pt x="297" y="168"/>
                              </a:lnTo>
                              <a:lnTo>
                                <a:pt x="318" y="181"/>
                              </a:lnTo>
                              <a:lnTo>
                                <a:pt x="340" y="187"/>
                              </a:lnTo>
                              <a:lnTo>
                                <a:pt x="362" y="190"/>
                              </a:lnTo>
                              <a:lnTo>
                                <a:pt x="382" y="187"/>
                              </a:lnTo>
                              <a:lnTo>
                                <a:pt x="401" y="178"/>
                              </a:lnTo>
                              <a:lnTo>
                                <a:pt x="415" y="164"/>
                              </a:lnTo>
                              <a:lnTo>
                                <a:pt x="424" y="143"/>
                              </a:lnTo>
                              <a:lnTo>
                                <a:pt x="426" y="121"/>
                              </a:lnTo>
                              <a:lnTo>
                                <a:pt x="420" y="99"/>
                              </a:lnTo>
                              <a:lnTo>
                                <a:pt x="406" y="75"/>
                              </a:lnTo>
                              <a:lnTo>
                                <a:pt x="387" y="55"/>
                              </a:lnTo>
                              <a:lnTo>
                                <a:pt x="363" y="36"/>
                              </a:lnTo>
                              <a:lnTo>
                                <a:pt x="333" y="22"/>
                              </a:lnTo>
                              <a:lnTo>
                                <a:pt x="299" y="11"/>
                              </a:lnTo>
                              <a:lnTo>
                                <a:pt x="259" y="8"/>
                              </a:lnTo>
                              <a:lnTo>
                                <a:pt x="219" y="9"/>
                              </a:lnTo>
                              <a:lnTo>
                                <a:pt x="178" y="17"/>
                              </a:lnTo>
                              <a:lnTo>
                                <a:pt x="143" y="28"/>
                              </a:lnTo>
                              <a:lnTo>
                                <a:pt x="115" y="42"/>
                              </a:lnTo>
                              <a:lnTo>
                                <a:pt x="91" y="57"/>
                              </a:lnTo>
                              <a:lnTo>
                                <a:pt x="74" y="71"/>
                              </a:lnTo>
                              <a:lnTo>
                                <a:pt x="60" y="86"/>
                              </a:lnTo>
                              <a:lnTo>
                                <a:pt x="51" y="99"/>
                              </a:lnTo>
                              <a:lnTo>
                                <a:pt x="43" y="109"/>
                              </a:lnTo>
                              <a:lnTo>
                                <a:pt x="40" y="115"/>
                              </a:lnTo>
                              <a:lnTo>
                                <a:pt x="33" y="121"/>
                              </a:lnTo>
                              <a:lnTo>
                                <a:pt x="24" y="124"/>
                              </a:lnTo>
                              <a:lnTo>
                                <a:pt x="14" y="126"/>
                              </a:lnTo>
                              <a:lnTo>
                                <a:pt x="5" y="126"/>
                              </a:lnTo>
                              <a:lnTo>
                                <a:pt x="0" y="123"/>
                              </a:lnTo>
                              <a:lnTo>
                                <a:pt x="0" y="120"/>
                              </a:lnTo>
                              <a:lnTo>
                                <a:pt x="5" y="113"/>
                              </a:lnTo>
                              <a:lnTo>
                                <a:pt x="14" y="102"/>
                              </a:lnTo>
                              <a:lnTo>
                                <a:pt x="29" y="88"/>
                              </a:lnTo>
                              <a:lnTo>
                                <a:pt x="47" y="72"/>
                              </a:lnTo>
                              <a:lnTo>
                                <a:pt x="73" y="55"/>
                              </a:lnTo>
                              <a:lnTo>
                                <a:pt x="102" y="38"/>
                              </a:lnTo>
                              <a:lnTo>
                                <a:pt x="137" y="24"/>
                              </a:lnTo>
                              <a:lnTo>
                                <a:pt x="178" y="11"/>
                              </a:lnTo>
                              <a:lnTo>
                                <a:pt x="225" y="3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7"/>
                      <wps:cNvSpPr>
                        <a:spLocks/>
                      </wps:cNvSpPr>
                      <wps:spPr bwMode="auto">
                        <a:xfrm>
                          <a:off x="1123950" y="74612"/>
                          <a:ext cx="444500" cy="119063"/>
                        </a:xfrm>
                        <a:custGeom>
                          <a:avLst/>
                          <a:gdLst>
                            <a:gd name="T0" fmla="*/ 66 w 561"/>
                            <a:gd name="T1" fmla="*/ 2 h 151"/>
                            <a:gd name="T2" fmla="*/ 98 w 561"/>
                            <a:gd name="T3" fmla="*/ 17 h 151"/>
                            <a:gd name="T4" fmla="*/ 115 w 561"/>
                            <a:gd name="T5" fmla="*/ 47 h 151"/>
                            <a:gd name="T6" fmla="*/ 112 w 561"/>
                            <a:gd name="T7" fmla="*/ 76 h 151"/>
                            <a:gd name="T8" fmla="*/ 92 w 561"/>
                            <a:gd name="T9" fmla="*/ 94 h 151"/>
                            <a:gd name="T10" fmla="*/ 59 w 561"/>
                            <a:gd name="T11" fmla="*/ 98 h 151"/>
                            <a:gd name="T12" fmla="*/ 59 w 561"/>
                            <a:gd name="T13" fmla="*/ 96 h 151"/>
                            <a:gd name="T14" fmla="*/ 90 w 561"/>
                            <a:gd name="T15" fmla="*/ 93 h 151"/>
                            <a:gd name="T16" fmla="*/ 107 w 561"/>
                            <a:gd name="T17" fmla="*/ 74 h 151"/>
                            <a:gd name="T18" fmla="*/ 110 w 561"/>
                            <a:gd name="T19" fmla="*/ 49 h 151"/>
                            <a:gd name="T20" fmla="*/ 95 w 561"/>
                            <a:gd name="T21" fmla="*/ 22 h 151"/>
                            <a:gd name="T22" fmla="*/ 66 w 561"/>
                            <a:gd name="T23" fmla="*/ 11 h 151"/>
                            <a:gd name="T24" fmla="*/ 38 w 561"/>
                            <a:gd name="T25" fmla="*/ 19 h 151"/>
                            <a:gd name="T26" fmla="*/ 21 w 561"/>
                            <a:gd name="T27" fmla="*/ 44 h 151"/>
                            <a:gd name="T28" fmla="*/ 26 w 561"/>
                            <a:gd name="T29" fmla="*/ 87 h 151"/>
                            <a:gd name="T30" fmla="*/ 60 w 561"/>
                            <a:gd name="T31" fmla="*/ 118 h 151"/>
                            <a:gd name="T32" fmla="*/ 115 w 561"/>
                            <a:gd name="T33" fmla="*/ 134 h 151"/>
                            <a:gd name="T34" fmla="*/ 181 w 561"/>
                            <a:gd name="T35" fmla="*/ 134 h 151"/>
                            <a:gd name="T36" fmla="*/ 250 w 561"/>
                            <a:gd name="T37" fmla="*/ 112 h 151"/>
                            <a:gd name="T38" fmla="*/ 330 w 561"/>
                            <a:gd name="T39" fmla="*/ 74 h 151"/>
                            <a:gd name="T40" fmla="*/ 421 w 561"/>
                            <a:gd name="T41" fmla="*/ 46 h 151"/>
                            <a:gd name="T42" fmla="*/ 516 w 561"/>
                            <a:gd name="T43" fmla="*/ 35 h 151"/>
                            <a:gd name="T44" fmla="*/ 509 w 561"/>
                            <a:gd name="T45" fmla="*/ 36 h 151"/>
                            <a:gd name="T46" fmla="*/ 404 w 561"/>
                            <a:gd name="T47" fmla="*/ 55 h 151"/>
                            <a:gd name="T48" fmla="*/ 300 w 561"/>
                            <a:gd name="T49" fmla="*/ 96 h 151"/>
                            <a:gd name="T50" fmla="*/ 217 w 561"/>
                            <a:gd name="T51" fmla="*/ 137 h 151"/>
                            <a:gd name="T52" fmla="*/ 148 w 561"/>
                            <a:gd name="T53" fmla="*/ 151 h 151"/>
                            <a:gd name="T54" fmla="*/ 85 w 561"/>
                            <a:gd name="T55" fmla="*/ 146 h 151"/>
                            <a:gd name="T56" fmla="*/ 35 w 561"/>
                            <a:gd name="T57" fmla="*/ 124 h 151"/>
                            <a:gd name="T58" fmla="*/ 5 w 561"/>
                            <a:gd name="T59" fmla="*/ 87 h 151"/>
                            <a:gd name="T60" fmla="*/ 4 w 561"/>
                            <a:gd name="T61" fmla="*/ 39 h 151"/>
                            <a:gd name="T62" fmla="*/ 21 w 561"/>
                            <a:gd name="T63" fmla="*/ 13 h 151"/>
                            <a:gd name="T64" fmla="*/ 51 w 561"/>
                            <a:gd name="T65" fmla="*/ 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1" h="151">
                              <a:moveTo>
                                <a:pt x="51" y="0"/>
                              </a:moveTo>
                              <a:lnTo>
                                <a:pt x="66" y="2"/>
                              </a:lnTo>
                              <a:lnTo>
                                <a:pt x="82" y="6"/>
                              </a:lnTo>
                              <a:lnTo>
                                <a:pt x="98" y="17"/>
                              </a:lnTo>
                              <a:lnTo>
                                <a:pt x="109" y="33"/>
                              </a:lnTo>
                              <a:lnTo>
                                <a:pt x="115" y="47"/>
                              </a:lnTo>
                              <a:lnTo>
                                <a:pt x="115" y="61"/>
                              </a:lnTo>
                              <a:lnTo>
                                <a:pt x="112" y="76"/>
                              </a:lnTo>
                              <a:lnTo>
                                <a:pt x="104" y="87"/>
                              </a:lnTo>
                              <a:lnTo>
                                <a:pt x="92" y="94"/>
                              </a:lnTo>
                              <a:lnTo>
                                <a:pt x="77" y="99"/>
                              </a:lnTo>
                              <a:lnTo>
                                <a:pt x="59" y="98"/>
                              </a:lnTo>
                              <a:lnTo>
                                <a:pt x="37" y="90"/>
                              </a:lnTo>
                              <a:lnTo>
                                <a:pt x="59" y="96"/>
                              </a:lnTo>
                              <a:lnTo>
                                <a:pt x="76" y="98"/>
                              </a:lnTo>
                              <a:lnTo>
                                <a:pt x="90" y="93"/>
                              </a:lnTo>
                              <a:lnTo>
                                <a:pt x="101" y="85"/>
                              </a:lnTo>
                              <a:lnTo>
                                <a:pt x="107" y="74"/>
                              </a:lnTo>
                              <a:lnTo>
                                <a:pt x="110" y="63"/>
                              </a:lnTo>
                              <a:lnTo>
                                <a:pt x="110" y="49"/>
                              </a:lnTo>
                              <a:lnTo>
                                <a:pt x="106" y="36"/>
                              </a:lnTo>
                              <a:lnTo>
                                <a:pt x="95" y="22"/>
                              </a:lnTo>
                              <a:lnTo>
                                <a:pt x="81" y="14"/>
                              </a:lnTo>
                              <a:lnTo>
                                <a:pt x="66" y="11"/>
                              </a:lnTo>
                              <a:lnTo>
                                <a:pt x="52" y="13"/>
                              </a:lnTo>
                              <a:lnTo>
                                <a:pt x="38" y="19"/>
                              </a:lnTo>
                              <a:lnTo>
                                <a:pt x="27" y="30"/>
                              </a:lnTo>
                              <a:lnTo>
                                <a:pt x="21" y="44"/>
                              </a:lnTo>
                              <a:lnTo>
                                <a:pt x="18" y="66"/>
                              </a:lnTo>
                              <a:lnTo>
                                <a:pt x="26" y="87"/>
                              </a:lnTo>
                              <a:lnTo>
                                <a:pt x="40" y="104"/>
                              </a:lnTo>
                              <a:lnTo>
                                <a:pt x="60" y="118"/>
                              </a:lnTo>
                              <a:lnTo>
                                <a:pt x="85" y="127"/>
                              </a:lnTo>
                              <a:lnTo>
                                <a:pt x="115" y="134"/>
                              </a:lnTo>
                              <a:lnTo>
                                <a:pt x="148" y="137"/>
                              </a:lnTo>
                              <a:lnTo>
                                <a:pt x="181" y="134"/>
                              </a:lnTo>
                              <a:lnTo>
                                <a:pt x="216" y="126"/>
                              </a:lnTo>
                              <a:lnTo>
                                <a:pt x="250" y="112"/>
                              </a:lnTo>
                              <a:lnTo>
                                <a:pt x="289" y="93"/>
                              </a:lnTo>
                              <a:lnTo>
                                <a:pt x="330" y="74"/>
                              </a:lnTo>
                              <a:lnTo>
                                <a:pt x="376" y="58"/>
                              </a:lnTo>
                              <a:lnTo>
                                <a:pt x="421" y="46"/>
                              </a:lnTo>
                              <a:lnTo>
                                <a:pt x="469" y="36"/>
                              </a:lnTo>
                              <a:lnTo>
                                <a:pt x="516" y="35"/>
                              </a:lnTo>
                              <a:lnTo>
                                <a:pt x="561" y="38"/>
                              </a:lnTo>
                              <a:lnTo>
                                <a:pt x="509" y="36"/>
                              </a:lnTo>
                              <a:lnTo>
                                <a:pt x="458" y="43"/>
                              </a:lnTo>
                              <a:lnTo>
                                <a:pt x="404" y="55"/>
                              </a:lnTo>
                              <a:lnTo>
                                <a:pt x="352" y="74"/>
                              </a:lnTo>
                              <a:lnTo>
                                <a:pt x="300" y="96"/>
                              </a:lnTo>
                              <a:lnTo>
                                <a:pt x="252" y="121"/>
                              </a:lnTo>
                              <a:lnTo>
                                <a:pt x="217" y="137"/>
                              </a:lnTo>
                              <a:lnTo>
                                <a:pt x="183" y="146"/>
                              </a:lnTo>
                              <a:lnTo>
                                <a:pt x="148" y="151"/>
                              </a:lnTo>
                              <a:lnTo>
                                <a:pt x="115" y="151"/>
                              </a:lnTo>
                              <a:lnTo>
                                <a:pt x="85" y="146"/>
                              </a:lnTo>
                              <a:lnTo>
                                <a:pt x="57" y="137"/>
                              </a:lnTo>
                              <a:lnTo>
                                <a:pt x="35" y="124"/>
                              </a:lnTo>
                              <a:lnTo>
                                <a:pt x="18" y="107"/>
                              </a:lnTo>
                              <a:lnTo>
                                <a:pt x="5" y="87"/>
                              </a:lnTo>
                              <a:lnTo>
                                <a:pt x="0" y="65"/>
                              </a:lnTo>
                              <a:lnTo>
                                <a:pt x="4" y="39"/>
                              </a:lnTo>
                              <a:lnTo>
                                <a:pt x="10" y="25"/>
                              </a:lnTo>
                              <a:lnTo>
                                <a:pt x="21" y="13"/>
                              </a:lnTo>
                              <a:lnTo>
                                <a:pt x="35" y="5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8"/>
                      <wps:cNvSpPr>
                        <a:spLocks/>
                      </wps:cNvSpPr>
                      <wps:spPr bwMode="auto">
                        <a:xfrm>
                          <a:off x="0" y="20637"/>
                          <a:ext cx="1270000" cy="195263"/>
                        </a:xfrm>
                        <a:custGeom>
                          <a:avLst/>
                          <a:gdLst>
                            <a:gd name="T0" fmla="*/ 1601 w 1601"/>
                            <a:gd name="T1" fmla="*/ 0 h 247"/>
                            <a:gd name="T2" fmla="*/ 1539 w 1601"/>
                            <a:gd name="T3" fmla="*/ 7 h 247"/>
                            <a:gd name="T4" fmla="*/ 1478 w 1601"/>
                            <a:gd name="T5" fmla="*/ 16 h 247"/>
                            <a:gd name="T6" fmla="*/ 1417 w 1601"/>
                            <a:gd name="T7" fmla="*/ 29 h 247"/>
                            <a:gd name="T8" fmla="*/ 1356 w 1601"/>
                            <a:gd name="T9" fmla="*/ 44 h 247"/>
                            <a:gd name="T10" fmla="*/ 1293 w 1601"/>
                            <a:gd name="T11" fmla="*/ 62 h 247"/>
                            <a:gd name="T12" fmla="*/ 1232 w 1601"/>
                            <a:gd name="T13" fmla="*/ 81 h 247"/>
                            <a:gd name="T14" fmla="*/ 1167 w 1601"/>
                            <a:gd name="T15" fmla="*/ 101 h 247"/>
                            <a:gd name="T16" fmla="*/ 1103 w 1601"/>
                            <a:gd name="T17" fmla="*/ 122 h 247"/>
                            <a:gd name="T18" fmla="*/ 1037 w 1601"/>
                            <a:gd name="T19" fmla="*/ 142 h 247"/>
                            <a:gd name="T20" fmla="*/ 969 w 1601"/>
                            <a:gd name="T21" fmla="*/ 162 h 247"/>
                            <a:gd name="T22" fmla="*/ 899 w 1601"/>
                            <a:gd name="T23" fmla="*/ 183 h 247"/>
                            <a:gd name="T24" fmla="*/ 825 w 1601"/>
                            <a:gd name="T25" fmla="*/ 199 h 247"/>
                            <a:gd name="T26" fmla="*/ 749 w 1601"/>
                            <a:gd name="T27" fmla="*/ 216 h 247"/>
                            <a:gd name="T28" fmla="*/ 671 w 1601"/>
                            <a:gd name="T29" fmla="*/ 229 h 247"/>
                            <a:gd name="T30" fmla="*/ 588 w 1601"/>
                            <a:gd name="T31" fmla="*/ 240 h 247"/>
                            <a:gd name="T32" fmla="*/ 501 w 1601"/>
                            <a:gd name="T33" fmla="*/ 246 h 247"/>
                            <a:gd name="T34" fmla="*/ 410 w 1601"/>
                            <a:gd name="T35" fmla="*/ 247 h 247"/>
                            <a:gd name="T36" fmla="*/ 316 w 1601"/>
                            <a:gd name="T37" fmla="*/ 246 h 247"/>
                            <a:gd name="T38" fmla="*/ 215 w 1601"/>
                            <a:gd name="T39" fmla="*/ 238 h 247"/>
                            <a:gd name="T40" fmla="*/ 110 w 1601"/>
                            <a:gd name="T41" fmla="*/ 225 h 247"/>
                            <a:gd name="T42" fmla="*/ 0 w 1601"/>
                            <a:gd name="T43" fmla="*/ 207 h 247"/>
                            <a:gd name="T44" fmla="*/ 108 w 1601"/>
                            <a:gd name="T45" fmla="*/ 224 h 247"/>
                            <a:gd name="T46" fmla="*/ 212 w 1601"/>
                            <a:gd name="T47" fmla="*/ 235 h 247"/>
                            <a:gd name="T48" fmla="*/ 309 w 1601"/>
                            <a:gd name="T49" fmla="*/ 241 h 247"/>
                            <a:gd name="T50" fmla="*/ 404 w 1601"/>
                            <a:gd name="T51" fmla="*/ 243 h 247"/>
                            <a:gd name="T52" fmla="*/ 492 w 1601"/>
                            <a:gd name="T53" fmla="*/ 238 h 247"/>
                            <a:gd name="T54" fmla="*/ 578 w 1601"/>
                            <a:gd name="T55" fmla="*/ 232 h 247"/>
                            <a:gd name="T56" fmla="*/ 660 w 1601"/>
                            <a:gd name="T57" fmla="*/ 221 h 247"/>
                            <a:gd name="T58" fmla="*/ 737 w 1601"/>
                            <a:gd name="T59" fmla="*/ 208 h 247"/>
                            <a:gd name="T60" fmla="*/ 812 w 1601"/>
                            <a:gd name="T61" fmla="*/ 192 h 247"/>
                            <a:gd name="T62" fmla="*/ 886 w 1601"/>
                            <a:gd name="T63" fmla="*/ 175 h 247"/>
                            <a:gd name="T64" fmla="*/ 955 w 1601"/>
                            <a:gd name="T65" fmla="*/ 155 h 247"/>
                            <a:gd name="T66" fmla="*/ 1024 w 1601"/>
                            <a:gd name="T67" fmla="*/ 136 h 247"/>
                            <a:gd name="T68" fmla="*/ 1090 w 1601"/>
                            <a:gd name="T69" fmla="*/ 115 h 247"/>
                            <a:gd name="T70" fmla="*/ 1156 w 1601"/>
                            <a:gd name="T71" fmla="*/ 95 h 247"/>
                            <a:gd name="T72" fmla="*/ 1219 w 1601"/>
                            <a:gd name="T73" fmla="*/ 76 h 247"/>
                            <a:gd name="T74" fmla="*/ 1283 w 1601"/>
                            <a:gd name="T75" fmla="*/ 57 h 247"/>
                            <a:gd name="T76" fmla="*/ 1346 w 1601"/>
                            <a:gd name="T77" fmla="*/ 41 h 247"/>
                            <a:gd name="T78" fmla="*/ 1409 w 1601"/>
                            <a:gd name="T79" fmla="*/ 26 h 247"/>
                            <a:gd name="T80" fmla="*/ 1472 w 1601"/>
                            <a:gd name="T81" fmla="*/ 15 h 247"/>
                            <a:gd name="T82" fmla="*/ 1536 w 1601"/>
                            <a:gd name="T83" fmla="*/ 5 h 247"/>
                            <a:gd name="T84" fmla="*/ 1601 w 1601"/>
                            <a:gd name="T85" fmla="*/ 0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601" h="247">
                              <a:moveTo>
                                <a:pt x="1601" y="0"/>
                              </a:moveTo>
                              <a:lnTo>
                                <a:pt x="1539" y="7"/>
                              </a:lnTo>
                              <a:lnTo>
                                <a:pt x="1478" y="16"/>
                              </a:lnTo>
                              <a:lnTo>
                                <a:pt x="1417" y="29"/>
                              </a:lnTo>
                              <a:lnTo>
                                <a:pt x="1356" y="44"/>
                              </a:lnTo>
                              <a:lnTo>
                                <a:pt x="1293" y="62"/>
                              </a:lnTo>
                              <a:lnTo>
                                <a:pt x="1232" y="81"/>
                              </a:lnTo>
                              <a:lnTo>
                                <a:pt x="1167" y="101"/>
                              </a:lnTo>
                              <a:lnTo>
                                <a:pt x="1103" y="122"/>
                              </a:lnTo>
                              <a:lnTo>
                                <a:pt x="1037" y="142"/>
                              </a:lnTo>
                              <a:lnTo>
                                <a:pt x="969" y="162"/>
                              </a:lnTo>
                              <a:lnTo>
                                <a:pt x="899" y="183"/>
                              </a:lnTo>
                              <a:lnTo>
                                <a:pt x="825" y="199"/>
                              </a:lnTo>
                              <a:lnTo>
                                <a:pt x="749" y="216"/>
                              </a:lnTo>
                              <a:lnTo>
                                <a:pt x="671" y="229"/>
                              </a:lnTo>
                              <a:lnTo>
                                <a:pt x="588" y="240"/>
                              </a:lnTo>
                              <a:lnTo>
                                <a:pt x="501" y="246"/>
                              </a:lnTo>
                              <a:lnTo>
                                <a:pt x="410" y="247"/>
                              </a:lnTo>
                              <a:lnTo>
                                <a:pt x="316" y="246"/>
                              </a:lnTo>
                              <a:lnTo>
                                <a:pt x="215" y="238"/>
                              </a:lnTo>
                              <a:lnTo>
                                <a:pt x="110" y="225"/>
                              </a:lnTo>
                              <a:lnTo>
                                <a:pt x="0" y="207"/>
                              </a:lnTo>
                              <a:lnTo>
                                <a:pt x="108" y="224"/>
                              </a:lnTo>
                              <a:lnTo>
                                <a:pt x="212" y="235"/>
                              </a:lnTo>
                              <a:lnTo>
                                <a:pt x="309" y="241"/>
                              </a:lnTo>
                              <a:lnTo>
                                <a:pt x="404" y="243"/>
                              </a:lnTo>
                              <a:lnTo>
                                <a:pt x="492" y="238"/>
                              </a:lnTo>
                              <a:lnTo>
                                <a:pt x="578" y="232"/>
                              </a:lnTo>
                              <a:lnTo>
                                <a:pt x="660" y="221"/>
                              </a:lnTo>
                              <a:lnTo>
                                <a:pt x="737" y="208"/>
                              </a:lnTo>
                              <a:lnTo>
                                <a:pt x="812" y="192"/>
                              </a:lnTo>
                              <a:lnTo>
                                <a:pt x="886" y="175"/>
                              </a:lnTo>
                              <a:lnTo>
                                <a:pt x="955" y="155"/>
                              </a:lnTo>
                              <a:lnTo>
                                <a:pt x="1024" y="136"/>
                              </a:lnTo>
                              <a:lnTo>
                                <a:pt x="1090" y="115"/>
                              </a:lnTo>
                              <a:lnTo>
                                <a:pt x="1156" y="95"/>
                              </a:lnTo>
                              <a:lnTo>
                                <a:pt x="1219" y="76"/>
                              </a:lnTo>
                              <a:lnTo>
                                <a:pt x="1283" y="57"/>
                              </a:lnTo>
                              <a:lnTo>
                                <a:pt x="1346" y="41"/>
                              </a:lnTo>
                              <a:lnTo>
                                <a:pt x="1409" y="26"/>
                              </a:lnTo>
                              <a:lnTo>
                                <a:pt x="1472" y="15"/>
                              </a:lnTo>
                              <a:lnTo>
                                <a:pt x="1536" y="5"/>
                              </a:lnTo>
                              <a:lnTo>
                                <a:pt x="16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9"/>
                      <wps:cNvSpPr>
                        <a:spLocks/>
                      </wps:cNvSpPr>
                      <wps:spPr bwMode="auto">
                        <a:xfrm>
                          <a:off x="2214563" y="20637"/>
                          <a:ext cx="1071563" cy="312738"/>
                        </a:xfrm>
                        <a:custGeom>
                          <a:avLst/>
                          <a:gdLst>
                            <a:gd name="T0" fmla="*/ 165 w 1349"/>
                            <a:gd name="T1" fmla="*/ 0 h 395"/>
                            <a:gd name="T2" fmla="*/ 168 w 1349"/>
                            <a:gd name="T3" fmla="*/ 3 h 395"/>
                            <a:gd name="T4" fmla="*/ 122 w 1349"/>
                            <a:gd name="T5" fmla="*/ 8 h 395"/>
                            <a:gd name="T6" fmla="*/ 80 w 1349"/>
                            <a:gd name="T7" fmla="*/ 24 h 395"/>
                            <a:gd name="T8" fmla="*/ 49 w 1349"/>
                            <a:gd name="T9" fmla="*/ 51 h 395"/>
                            <a:gd name="T10" fmla="*/ 36 w 1349"/>
                            <a:gd name="T11" fmla="*/ 90 h 395"/>
                            <a:gd name="T12" fmla="*/ 47 w 1349"/>
                            <a:gd name="T13" fmla="*/ 142 h 395"/>
                            <a:gd name="T14" fmla="*/ 88 w 1349"/>
                            <a:gd name="T15" fmla="*/ 197 h 395"/>
                            <a:gd name="T16" fmla="*/ 157 w 1349"/>
                            <a:gd name="T17" fmla="*/ 254 h 395"/>
                            <a:gd name="T18" fmla="*/ 253 w 1349"/>
                            <a:gd name="T19" fmla="*/ 304 h 395"/>
                            <a:gd name="T20" fmla="*/ 377 w 1349"/>
                            <a:gd name="T21" fmla="*/ 343 h 395"/>
                            <a:gd name="T22" fmla="*/ 536 w 1349"/>
                            <a:gd name="T23" fmla="*/ 372 h 395"/>
                            <a:gd name="T24" fmla="*/ 694 w 1349"/>
                            <a:gd name="T25" fmla="*/ 380 h 395"/>
                            <a:gd name="T26" fmla="*/ 837 w 1349"/>
                            <a:gd name="T27" fmla="*/ 370 h 395"/>
                            <a:gd name="T28" fmla="*/ 966 w 1349"/>
                            <a:gd name="T29" fmla="*/ 348 h 395"/>
                            <a:gd name="T30" fmla="*/ 1084 w 1349"/>
                            <a:gd name="T31" fmla="*/ 318 h 395"/>
                            <a:gd name="T32" fmla="*/ 1194 w 1349"/>
                            <a:gd name="T33" fmla="*/ 287 h 395"/>
                            <a:gd name="T34" fmla="*/ 1298 w 1349"/>
                            <a:gd name="T35" fmla="*/ 257 h 395"/>
                            <a:gd name="T36" fmla="*/ 1301 w 1349"/>
                            <a:gd name="T37" fmla="*/ 258 h 395"/>
                            <a:gd name="T38" fmla="*/ 1199 w 1349"/>
                            <a:gd name="T39" fmla="*/ 291 h 395"/>
                            <a:gd name="T40" fmla="*/ 1090 w 1349"/>
                            <a:gd name="T41" fmla="*/ 326 h 395"/>
                            <a:gd name="T42" fmla="*/ 971 w 1349"/>
                            <a:gd name="T43" fmla="*/ 359 h 395"/>
                            <a:gd name="T44" fmla="*/ 840 w 1349"/>
                            <a:gd name="T45" fmla="*/ 383 h 395"/>
                            <a:gd name="T46" fmla="*/ 696 w 1349"/>
                            <a:gd name="T47" fmla="*/ 395 h 395"/>
                            <a:gd name="T48" fmla="*/ 532 w 1349"/>
                            <a:gd name="T49" fmla="*/ 391 h 395"/>
                            <a:gd name="T50" fmla="*/ 369 w 1349"/>
                            <a:gd name="T51" fmla="*/ 365 h 395"/>
                            <a:gd name="T52" fmla="*/ 243 w 1349"/>
                            <a:gd name="T53" fmla="*/ 331 h 395"/>
                            <a:gd name="T54" fmla="*/ 146 w 1349"/>
                            <a:gd name="T55" fmla="*/ 288 h 395"/>
                            <a:gd name="T56" fmla="*/ 74 w 1349"/>
                            <a:gd name="T57" fmla="*/ 240 h 395"/>
                            <a:gd name="T58" fmla="*/ 28 w 1349"/>
                            <a:gd name="T59" fmla="*/ 189 h 395"/>
                            <a:gd name="T60" fmla="*/ 3 w 1349"/>
                            <a:gd name="T61" fmla="*/ 140 h 395"/>
                            <a:gd name="T62" fmla="*/ 2 w 1349"/>
                            <a:gd name="T63" fmla="*/ 95 h 395"/>
                            <a:gd name="T64" fmla="*/ 25 w 1349"/>
                            <a:gd name="T65" fmla="*/ 44 h 395"/>
                            <a:gd name="T66" fmla="*/ 64 w 1349"/>
                            <a:gd name="T67" fmla="*/ 15 h 395"/>
                            <a:gd name="T68" fmla="*/ 113 w 1349"/>
                            <a:gd name="T69" fmla="*/ 2 h 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49" h="395">
                              <a:moveTo>
                                <a:pt x="140" y="0"/>
                              </a:moveTo>
                              <a:lnTo>
                                <a:pt x="165" y="0"/>
                              </a:lnTo>
                              <a:lnTo>
                                <a:pt x="188" y="3"/>
                              </a:lnTo>
                              <a:lnTo>
                                <a:pt x="168" y="3"/>
                              </a:lnTo>
                              <a:lnTo>
                                <a:pt x="146" y="5"/>
                              </a:lnTo>
                              <a:lnTo>
                                <a:pt x="122" y="8"/>
                              </a:lnTo>
                              <a:lnTo>
                                <a:pt x="100" y="15"/>
                              </a:lnTo>
                              <a:lnTo>
                                <a:pt x="80" y="24"/>
                              </a:lnTo>
                              <a:lnTo>
                                <a:pt x="63" y="35"/>
                              </a:lnTo>
                              <a:lnTo>
                                <a:pt x="49" y="51"/>
                              </a:lnTo>
                              <a:lnTo>
                                <a:pt x="39" y="68"/>
                              </a:lnTo>
                              <a:lnTo>
                                <a:pt x="36" y="90"/>
                              </a:lnTo>
                              <a:lnTo>
                                <a:pt x="38" y="115"/>
                              </a:lnTo>
                              <a:lnTo>
                                <a:pt x="47" y="142"/>
                              </a:lnTo>
                              <a:lnTo>
                                <a:pt x="64" y="169"/>
                              </a:lnTo>
                              <a:lnTo>
                                <a:pt x="88" y="197"/>
                              </a:lnTo>
                              <a:lnTo>
                                <a:pt x="119" y="225"/>
                              </a:lnTo>
                              <a:lnTo>
                                <a:pt x="157" y="254"/>
                              </a:lnTo>
                              <a:lnTo>
                                <a:pt x="201" y="279"/>
                              </a:lnTo>
                              <a:lnTo>
                                <a:pt x="253" y="304"/>
                              </a:lnTo>
                              <a:lnTo>
                                <a:pt x="311" y="326"/>
                              </a:lnTo>
                              <a:lnTo>
                                <a:pt x="377" y="343"/>
                              </a:lnTo>
                              <a:lnTo>
                                <a:pt x="449" y="359"/>
                              </a:lnTo>
                              <a:lnTo>
                                <a:pt x="536" y="372"/>
                              </a:lnTo>
                              <a:lnTo>
                                <a:pt x="617" y="378"/>
                              </a:lnTo>
                              <a:lnTo>
                                <a:pt x="694" y="380"/>
                              </a:lnTo>
                              <a:lnTo>
                                <a:pt x="768" y="376"/>
                              </a:lnTo>
                              <a:lnTo>
                                <a:pt x="837" y="370"/>
                              </a:lnTo>
                              <a:lnTo>
                                <a:pt x="903" y="361"/>
                              </a:lnTo>
                              <a:lnTo>
                                <a:pt x="966" y="348"/>
                              </a:lnTo>
                              <a:lnTo>
                                <a:pt x="1026" y="334"/>
                              </a:lnTo>
                              <a:lnTo>
                                <a:pt x="1084" y="318"/>
                              </a:lnTo>
                              <a:lnTo>
                                <a:pt x="1140" y="303"/>
                              </a:lnTo>
                              <a:lnTo>
                                <a:pt x="1194" y="287"/>
                              </a:lnTo>
                              <a:lnTo>
                                <a:pt x="1247" y="271"/>
                              </a:lnTo>
                              <a:lnTo>
                                <a:pt x="1298" y="257"/>
                              </a:lnTo>
                              <a:lnTo>
                                <a:pt x="1349" y="244"/>
                              </a:lnTo>
                              <a:lnTo>
                                <a:pt x="1301" y="258"/>
                              </a:lnTo>
                              <a:lnTo>
                                <a:pt x="1250" y="274"/>
                              </a:lnTo>
                              <a:lnTo>
                                <a:pt x="1199" y="291"/>
                              </a:lnTo>
                              <a:lnTo>
                                <a:pt x="1145" y="309"/>
                              </a:lnTo>
                              <a:lnTo>
                                <a:pt x="1090" y="326"/>
                              </a:lnTo>
                              <a:lnTo>
                                <a:pt x="1032" y="343"/>
                              </a:lnTo>
                              <a:lnTo>
                                <a:pt x="971" y="359"/>
                              </a:lnTo>
                              <a:lnTo>
                                <a:pt x="908" y="372"/>
                              </a:lnTo>
                              <a:lnTo>
                                <a:pt x="840" y="383"/>
                              </a:lnTo>
                              <a:lnTo>
                                <a:pt x="770" y="391"/>
                              </a:lnTo>
                              <a:lnTo>
                                <a:pt x="696" y="395"/>
                              </a:lnTo>
                              <a:lnTo>
                                <a:pt x="616" y="395"/>
                              </a:lnTo>
                              <a:lnTo>
                                <a:pt x="532" y="391"/>
                              </a:lnTo>
                              <a:lnTo>
                                <a:pt x="445" y="380"/>
                              </a:lnTo>
                              <a:lnTo>
                                <a:pt x="369" y="365"/>
                              </a:lnTo>
                              <a:lnTo>
                                <a:pt x="303" y="350"/>
                              </a:lnTo>
                              <a:lnTo>
                                <a:pt x="243" y="331"/>
                              </a:lnTo>
                              <a:lnTo>
                                <a:pt x="192" y="310"/>
                              </a:lnTo>
                              <a:lnTo>
                                <a:pt x="146" y="288"/>
                              </a:lnTo>
                              <a:lnTo>
                                <a:pt x="107" y="265"/>
                              </a:lnTo>
                              <a:lnTo>
                                <a:pt x="74" y="240"/>
                              </a:lnTo>
                              <a:lnTo>
                                <a:pt x="47" y="214"/>
                              </a:lnTo>
                              <a:lnTo>
                                <a:pt x="28" y="189"/>
                              </a:lnTo>
                              <a:lnTo>
                                <a:pt x="13" y="164"/>
                              </a:lnTo>
                              <a:lnTo>
                                <a:pt x="3" y="140"/>
                              </a:lnTo>
                              <a:lnTo>
                                <a:pt x="0" y="117"/>
                              </a:lnTo>
                              <a:lnTo>
                                <a:pt x="2" y="95"/>
                              </a:lnTo>
                              <a:lnTo>
                                <a:pt x="11" y="66"/>
                              </a:lnTo>
                              <a:lnTo>
                                <a:pt x="25" y="44"/>
                              </a:lnTo>
                              <a:lnTo>
                                <a:pt x="42" y="27"/>
                              </a:lnTo>
                              <a:lnTo>
                                <a:pt x="64" y="15"/>
                              </a:lnTo>
                              <a:lnTo>
                                <a:pt x="88" y="7"/>
                              </a:lnTo>
                              <a:lnTo>
                                <a:pt x="113" y="2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10"/>
                      <wps:cNvSpPr>
                        <a:spLocks/>
                      </wps:cNvSpPr>
                      <wps:spPr bwMode="auto">
                        <a:xfrm>
                          <a:off x="2263775" y="28575"/>
                          <a:ext cx="325438" cy="265113"/>
                        </a:xfrm>
                        <a:custGeom>
                          <a:avLst/>
                          <a:gdLst>
                            <a:gd name="T0" fmla="*/ 103 w 408"/>
                            <a:gd name="T1" fmla="*/ 0 h 334"/>
                            <a:gd name="T2" fmla="*/ 80 w 408"/>
                            <a:gd name="T3" fmla="*/ 5 h 334"/>
                            <a:gd name="T4" fmla="*/ 59 w 408"/>
                            <a:gd name="T5" fmla="*/ 11 h 334"/>
                            <a:gd name="T6" fmla="*/ 42 w 408"/>
                            <a:gd name="T7" fmla="*/ 22 h 334"/>
                            <a:gd name="T8" fmla="*/ 30 w 408"/>
                            <a:gd name="T9" fmla="*/ 35 h 334"/>
                            <a:gd name="T10" fmla="*/ 20 w 408"/>
                            <a:gd name="T11" fmla="*/ 51 h 334"/>
                            <a:gd name="T12" fmla="*/ 19 w 408"/>
                            <a:gd name="T13" fmla="*/ 68 h 334"/>
                            <a:gd name="T14" fmla="*/ 23 w 408"/>
                            <a:gd name="T15" fmla="*/ 88 h 334"/>
                            <a:gd name="T16" fmla="*/ 34 w 408"/>
                            <a:gd name="T17" fmla="*/ 112 h 334"/>
                            <a:gd name="T18" fmla="*/ 55 w 408"/>
                            <a:gd name="T19" fmla="*/ 139 h 334"/>
                            <a:gd name="T20" fmla="*/ 91 w 408"/>
                            <a:gd name="T21" fmla="*/ 175 h 334"/>
                            <a:gd name="T22" fmla="*/ 132 w 408"/>
                            <a:gd name="T23" fmla="*/ 208 h 334"/>
                            <a:gd name="T24" fmla="*/ 179 w 408"/>
                            <a:gd name="T25" fmla="*/ 236 h 334"/>
                            <a:gd name="T26" fmla="*/ 226 w 408"/>
                            <a:gd name="T27" fmla="*/ 263 h 334"/>
                            <a:gd name="T28" fmla="*/ 275 w 408"/>
                            <a:gd name="T29" fmla="*/ 287 h 334"/>
                            <a:gd name="T30" fmla="*/ 323 w 408"/>
                            <a:gd name="T31" fmla="*/ 306 h 334"/>
                            <a:gd name="T32" fmla="*/ 367 w 408"/>
                            <a:gd name="T33" fmla="*/ 321 h 334"/>
                            <a:gd name="T34" fmla="*/ 408 w 408"/>
                            <a:gd name="T35" fmla="*/ 334 h 334"/>
                            <a:gd name="T36" fmla="*/ 371 w 408"/>
                            <a:gd name="T37" fmla="*/ 325 h 334"/>
                            <a:gd name="T38" fmla="*/ 328 w 408"/>
                            <a:gd name="T39" fmla="*/ 314 h 334"/>
                            <a:gd name="T40" fmla="*/ 283 w 408"/>
                            <a:gd name="T41" fmla="*/ 299 h 334"/>
                            <a:gd name="T42" fmla="*/ 235 w 408"/>
                            <a:gd name="T43" fmla="*/ 284 h 334"/>
                            <a:gd name="T44" fmla="*/ 190 w 408"/>
                            <a:gd name="T45" fmla="*/ 265 h 334"/>
                            <a:gd name="T46" fmla="*/ 144 w 408"/>
                            <a:gd name="T47" fmla="*/ 243 h 334"/>
                            <a:gd name="T48" fmla="*/ 103 w 408"/>
                            <a:gd name="T49" fmla="*/ 219 h 334"/>
                            <a:gd name="T50" fmla="*/ 67 w 408"/>
                            <a:gd name="T51" fmla="*/ 192 h 334"/>
                            <a:gd name="T52" fmla="*/ 36 w 408"/>
                            <a:gd name="T53" fmla="*/ 162 h 334"/>
                            <a:gd name="T54" fmla="*/ 17 w 408"/>
                            <a:gd name="T55" fmla="*/ 134 h 334"/>
                            <a:gd name="T56" fmla="*/ 4 w 408"/>
                            <a:gd name="T57" fmla="*/ 109 h 334"/>
                            <a:gd name="T58" fmla="*/ 0 w 408"/>
                            <a:gd name="T59" fmla="*/ 87 h 334"/>
                            <a:gd name="T60" fmla="*/ 1 w 408"/>
                            <a:gd name="T61" fmla="*/ 66 h 334"/>
                            <a:gd name="T62" fmla="*/ 8 w 408"/>
                            <a:gd name="T63" fmla="*/ 49 h 334"/>
                            <a:gd name="T64" fmla="*/ 20 w 408"/>
                            <a:gd name="T65" fmla="*/ 33 h 334"/>
                            <a:gd name="T66" fmla="*/ 36 w 408"/>
                            <a:gd name="T67" fmla="*/ 21 h 334"/>
                            <a:gd name="T68" fmla="*/ 56 w 408"/>
                            <a:gd name="T69" fmla="*/ 11 h 334"/>
                            <a:gd name="T70" fmla="*/ 78 w 408"/>
                            <a:gd name="T71" fmla="*/ 4 h 334"/>
                            <a:gd name="T72" fmla="*/ 103 w 408"/>
                            <a:gd name="T73" fmla="*/ 0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08" h="334">
                              <a:moveTo>
                                <a:pt x="103" y="0"/>
                              </a:moveTo>
                              <a:lnTo>
                                <a:pt x="80" y="5"/>
                              </a:lnTo>
                              <a:lnTo>
                                <a:pt x="59" y="11"/>
                              </a:lnTo>
                              <a:lnTo>
                                <a:pt x="42" y="22"/>
                              </a:lnTo>
                              <a:lnTo>
                                <a:pt x="30" y="35"/>
                              </a:lnTo>
                              <a:lnTo>
                                <a:pt x="20" y="51"/>
                              </a:lnTo>
                              <a:lnTo>
                                <a:pt x="19" y="68"/>
                              </a:lnTo>
                              <a:lnTo>
                                <a:pt x="23" y="88"/>
                              </a:lnTo>
                              <a:lnTo>
                                <a:pt x="34" y="112"/>
                              </a:lnTo>
                              <a:lnTo>
                                <a:pt x="55" y="139"/>
                              </a:lnTo>
                              <a:lnTo>
                                <a:pt x="91" y="175"/>
                              </a:lnTo>
                              <a:lnTo>
                                <a:pt x="132" y="208"/>
                              </a:lnTo>
                              <a:lnTo>
                                <a:pt x="179" y="236"/>
                              </a:lnTo>
                              <a:lnTo>
                                <a:pt x="226" y="263"/>
                              </a:lnTo>
                              <a:lnTo>
                                <a:pt x="275" y="287"/>
                              </a:lnTo>
                              <a:lnTo>
                                <a:pt x="323" y="306"/>
                              </a:lnTo>
                              <a:lnTo>
                                <a:pt x="367" y="321"/>
                              </a:lnTo>
                              <a:lnTo>
                                <a:pt x="408" y="334"/>
                              </a:lnTo>
                              <a:lnTo>
                                <a:pt x="371" y="325"/>
                              </a:lnTo>
                              <a:lnTo>
                                <a:pt x="328" y="314"/>
                              </a:lnTo>
                              <a:lnTo>
                                <a:pt x="283" y="299"/>
                              </a:lnTo>
                              <a:lnTo>
                                <a:pt x="235" y="284"/>
                              </a:lnTo>
                              <a:lnTo>
                                <a:pt x="190" y="265"/>
                              </a:lnTo>
                              <a:lnTo>
                                <a:pt x="144" y="243"/>
                              </a:lnTo>
                              <a:lnTo>
                                <a:pt x="103" y="219"/>
                              </a:lnTo>
                              <a:lnTo>
                                <a:pt x="67" y="192"/>
                              </a:lnTo>
                              <a:lnTo>
                                <a:pt x="36" y="162"/>
                              </a:lnTo>
                              <a:lnTo>
                                <a:pt x="17" y="134"/>
                              </a:lnTo>
                              <a:lnTo>
                                <a:pt x="4" y="109"/>
                              </a:lnTo>
                              <a:lnTo>
                                <a:pt x="0" y="87"/>
                              </a:lnTo>
                              <a:lnTo>
                                <a:pt x="1" y="66"/>
                              </a:lnTo>
                              <a:lnTo>
                                <a:pt x="8" y="49"/>
                              </a:lnTo>
                              <a:lnTo>
                                <a:pt x="20" y="33"/>
                              </a:lnTo>
                              <a:lnTo>
                                <a:pt x="36" y="21"/>
                              </a:lnTo>
                              <a:lnTo>
                                <a:pt x="56" y="11"/>
                              </a:lnTo>
                              <a:lnTo>
                                <a:pt x="78" y="4"/>
                              </a:lnTo>
                              <a:lnTo>
                                <a:pt x="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11"/>
                      <wps:cNvSpPr>
                        <a:spLocks/>
                      </wps:cNvSpPr>
                      <wps:spPr bwMode="auto">
                        <a:xfrm>
                          <a:off x="2398713" y="90487"/>
                          <a:ext cx="361950" cy="157163"/>
                        </a:xfrm>
                        <a:custGeom>
                          <a:avLst/>
                          <a:gdLst>
                            <a:gd name="T0" fmla="*/ 104 w 456"/>
                            <a:gd name="T1" fmla="*/ 4 h 199"/>
                            <a:gd name="T2" fmla="*/ 154 w 456"/>
                            <a:gd name="T3" fmla="*/ 21 h 199"/>
                            <a:gd name="T4" fmla="*/ 195 w 456"/>
                            <a:gd name="T5" fmla="*/ 54 h 199"/>
                            <a:gd name="T6" fmla="*/ 217 w 456"/>
                            <a:gd name="T7" fmla="*/ 96 h 199"/>
                            <a:gd name="T8" fmla="*/ 213 w 456"/>
                            <a:gd name="T9" fmla="*/ 134 h 199"/>
                            <a:gd name="T10" fmla="*/ 194 w 456"/>
                            <a:gd name="T11" fmla="*/ 150 h 199"/>
                            <a:gd name="T12" fmla="*/ 167 w 456"/>
                            <a:gd name="T13" fmla="*/ 150 h 199"/>
                            <a:gd name="T14" fmla="*/ 145 w 456"/>
                            <a:gd name="T15" fmla="*/ 139 h 199"/>
                            <a:gd name="T16" fmla="*/ 134 w 456"/>
                            <a:gd name="T17" fmla="*/ 120 h 199"/>
                            <a:gd name="T18" fmla="*/ 148 w 456"/>
                            <a:gd name="T19" fmla="*/ 139 h 199"/>
                            <a:gd name="T20" fmla="*/ 172 w 456"/>
                            <a:gd name="T21" fmla="*/ 142 h 199"/>
                            <a:gd name="T22" fmla="*/ 192 w 456"/>
                            <a:gd name="T23" fmla="*/ 126 h 199"/>
                            <a:gd name="T24" fmla="*/ 197 w 456"/>
                            <a:gd name="T25" fmla="*/ 87 h 199"/>
                            <a:gd name="T26" fmla="*/ 178 w 456"/>
                            <a:gd name="T27" fmla="*/ 46 h 199"/>
                            <a:gd name="T28" fmla="*/ 140 w 456"/>
                            <a:gd name="T29" fmla="*/ 19 h 199"/>
                            <a:gd name="T30" fmla="*/ 96 w 456"/>
                            <a:gd name="T31" fmla="*/ 10 h 199"/>
                            <a:gd name="T32" fmla="*/ 55 w 456"/>
                            <a:gd name="T33" fmla="*/ 21 h 199"/>
                            <a:gd name="T34" fmla="*/ 32 w 456"/>
                            <a:gd name="T35" fmla="*/ 56 h 199"/>
                            <a:gd name="T36" fmla="*/ 38 w 456"/>
                            <a:gd name="T37" fmla="*/ 101 h 199"/>
                            <a:gd name="T38" fmla="*/ 70 w 456"/>
                            <a:gd name="T39" fmla="*/ 144 h 199"/>
                            <a:gd name="T40" fmla="*/ 125 w 456"/>
                            <a:gd name="T41" fmla="*/ 177 h 199"/>
                            <a:gd name="T42" fmla="*/ 197 w 456"/>
                            <a:gd name="T43" fmla="*/ 192 h 199"/>
                            <a:gd name="T44" fmla="*/ 280 w 456"/>
                            <a:gd name="T45" fmla="*/ 183 h 199"/>
                            <a:gd name="T46" fmla="*/ 343 w 456"/>
                            <a:gd name="T47" fmla="*/ 158 h 199"/>
                            <a:gd name="T48" fmla="*/ 384 w 456"/>
                            <a:gd name="T49" fmla="*/ 128 h 199"/>
                            <a:gd name="T50" fmla="*/ 407 w 456"/>
                            <a:gd name="T51" fmla="*/ 101 h 199"/>
                            <a:gd name="T52" fmla="*/ 418 w 456"/>
                            <a:gd name="T53" fmla="*/ 84 h 199"/>
                            <a:gd name="T54" fmla="*/ 432 w 456"/>
                            <a:gd name="T55" fmla="*/ 74 h 199"/>
                            <a:gd name="T56" fmla="*/ 451 w 456"/>
                            <a:gd name="T57" fmla="*/ 74 h 199"/>
                            <a:gd name="T58" fmla="*/ 456 w 456"/>
                            <a:gd name="T59" fmla="*/ 81 h 199"/>
                            <a:gd name="T60" fmla="*/ 442 w 456"/>
                            <a:gd name="T61" fmla="*/ 96 h 199"/>
                            <a:gd name="T62" fmla="*/ 409 w 456"/>
                            <a:gd name="T63" fmla="*/ 128 h 199"/>
                            <a:gd name="T64" fmla="*/ 355 w 456"/>
                            <a:gd name="T65" fmla="*/ 161 h 199"/>
                            <a:gd name="T66" fmla="*/ 278 w 456"/>
                            <a:gd name="T67" fmla="*/ 188 h 199"/>
                            <a:gd name="T68" fmla="*/ 186 w 456"/>
                            <a:gd name="T69" fmla="*/ 199 h 199"/>
                            <a:gd name="T70" fmla="*/ 106 w 456"/>
                            <a:gd name="T71" fmla="*/ 185 h 199"/>
                            <a:gd name="T72" fmla="*/ 46 w 456"/>
                            <a:gd name="T73" fmla="*/ 153 h 199"/>
                            <a:gd name="T74" fmla="*/ 11 w 456"/>
                            <a:gd name="T75" fmla="*/ 109 h 199"/>
                            <a:gd name="T76" fmla="*/ 0 w 456"/>
                            <a:gd name="T77" fmla="*/ 63 h 199"/>
                            <a:gd name="T78" fmla="*/ 16 w 456"/>
                            <a:gd name="T79" fmla="*/ 24 h 199"/>
                            <a:gd name="T80" fmla="*/ 55 w 456"/>
                            <a:gd name="T81" fmla="*/ 2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56" h="199">
                              <a:moveTo>
                                <a:pt x="79" y="0"/>
                              </a:moveTo>
                              <a:lnTo>
                                <a:pt x="104" y="4"/>
                              </a:lnTo>
                              <a:lnTo>
                                <a:pt x="129" y="10"/>
                              </a:lnTo>
                              <a:lnTo>
                                <a:pt x="154" y="21"/>
                              </a:lnTo>
                              <a:lnTo>
                                <a:pt x="176" y="37"/>
                              </a:lnTo>
                              <a:lnTo>
                                <a:pt x="195" y="54"/>
                              </a:lnTo>
                              <a:lnTo>
                                <a:pt x="209" y="74"/>
                              </a:lnTo>
                              <a:lnTo>
                                <a:pt x="217" y="96"/>
                              </a:lnTo>
                              <a:lnTo>
                                <a:pt x="217" y="120"/>
                              </a:lnTo>
                              <a:lnTo>
                                <a:pt x="213" y="134"/>
                              </a:lnTo>
                              <a:lnTo>
                                <a:pt x="205" y="145"/>
                              </a:lnTo>
                              <a:lnTo>
                                <a:pt x="194" y="150"/>
                              </a:lnTo>
                              <a:lnTo>
                                <a:pt x="181" y="153"/>
                              </a:lnTo>
                              <a:lnTo>
                                <a:pt x="167" y="150"/>
                              </a:lnTo>
                              <a:lnTo>
                                <a:pt x="154" y="145"/>
                              </a:lnTo>
                              <a:lnTo>
                                <a:pt x="145" y="139"/>
                              </a:lnTo>
                              <a:lnTo>
                                <a:pt x="137" y="130"/>
                              </a:lnTo>
                              <a:lnTo>
                                <a:pt x="134" y="120"/>
                              </a:lnTo>
                              <a:lnTo>
                                <a:pt x="139" y="131"/>
                              </a:lnTo>
                              <a:lnTo>
                                <a:pt x="148" y="139"/>
                              </a:lnTo>
                              <a:lnTo>
                                <a:pt x="159" y="142"/>
                              </a:lnTo>
                              <a:lnTo>
                                <a:pt x="172" y="142"/>
                              </a:lnTo>
                              <a:lnTo>
                                <a:pt x="183" y="137"/>
                              </a:lnTo>
                              <a:lnTo>
                                <a:pt x="192" y="126"/>
                              </a:lnTo>
                              <a:lnTo>
                                <a:pt x="197" y="111"/>
                              </a:lnTo>
                              <a:lnTo>
                                <a:pt x="197" y="87"/>
                              </a:lnTo>
                              <a:lnTo>
                                <a:pt x="191" y="65"/>
                              </a:lnTo>
                              <a:lnTo>
                                <a:pt x="178" y="46"/>
                              </a:lnTo>
                              <a:lnTo>
                                <a:pt x="161" y="30"/>
                              </a:lnTo>
                              <a:lnTo>
                                <a:pt x="140" y="19"/>
                              </a:lnTo>
                              <a:lnTo>
                                <a:pt x="118" y="11"/>
                              </a:lnTo>
                              <a:lnTo>
                                <a:pt x="96" y="10"/>
                              </a:lnTo>
                              <a:lnTo>
                                <a:pt x="74" y="13"/>
                              </a:lnTo>
                              <a:lnTo>
                                <a:pt x="55" y="21"/>
                              </a:lnTo>
                              <a:lnTo>
                                <a:pt x="41" y="35"/>
                              </a:lnTo>
                              <a:lnTo>
                                <a:pt x="32" y="56"/>
                              </a:lnTo>
                              <a:lnTo>
                                <a:pt x="32" y="78"/>
                              </a:lnTo>
                              <a:lnTo>
                                <a:pt x="38" y="101"/>
                              </a:lnTo>
                              <a:lnTo>
                                <a:pt x="51" y="123"/>
                              </a:lnTo>
                              <a:lnTo>
                                <a:pt x="70" y="144"/>
                              </a:lnTo>
                              <a:lnTo>
                                <a:pt x="95" y="163"/>
                              </a:lnTo>
                              <a:lnTo>
                                <a:pt x="125" y="177"/>
                              </a:lnTo>
                              <a:lnTo>
                                <a:pt x="159" y="188"/>
                              </a:lnTo>
                              <a:lnTo>
                                <a:pt x="197" y="192"/>
                              </a:lnTo>
                              <a:lnTo>
                                <a:pt x="239" y="191"/>
                              </a:lnTo>
                              <a:lnTo>
                                <a:pt x="280" y="183"/>
                              </a:lnTo>
                              <a:lnTo>
                                <a:pt x="313" y="170"/>
                              </a:lnTo>
                              <a:lnTo>
                                <a:pt x="343" y="158"/>
                              </a:lnTo>
                              <a:lnTo>
                                <a:pt x="365" y="144"/>
                              </a:lnTo>
                              <a:lnTo>
                                <a:pt x="384" y="128"/>
                              </a:lnTo>
                              <a:lnTo>
                                <a:pt x="396" y="114"/>
                              </a:lnTo>
                              <a:lnTo>
                                <a:pt x="407" y="101"/>
                              </a:lnTo>
                              <a:lnTo>
                                <a:pt x="414" y="90"/>
                              </a:lnTo>
                              <a:lnTo>
                                <a:pt x="418" y="84"/>
                              </a:lnTo>
                              <a:lnTo>
                                <a:pt x="425" y="78"/>
                              </a:lnTo>
                              <a:lnTo>
                                <a:pt x="432" y="74"/>
                              </a:lnTo>
                              <a:lnTo>
                                <a:pt x="443" y="73"/>
                              </a:lnTo>
                              <a:lnTo>
                                <a:pt x="451" y="74"/>
                              </a:lnTo>
                              <a:lnTo>
                                <a:pt x="456" y="76"/>
                              </a:lnTo>
                              <a:lnTo>
                                <a:pt x="456" y="81"/>
                              </a:lnTo>
                              <a:lnTo>
                                <a:pt x="451" y="87"/>
                              </a:lnTo>
                              <a:lnTo>
                                <a:pt x="442" y="96"/>
                              </a:lnTo>
                              <a:lnTo>
                                <a:pt x="428" y="111"/>
                              </a:lnTo>
                              <a:lnTo>
                                <a:pt x="409" y="128"/>
                              </a:lnTo>
                              <a:lnTo>
                                <a:pt x="385" y="144"/>
                              </a:lnTo>
                              <a:lnTo>
                                <a:pt x="355" y="161"/>
                              </a:lnTo>
                              <a:lnTo>
                                <a:pt x="321" y="177"/>
                              </a:lnTo>
                              <a:lnTo>
                                <a:pt x="278" y="188"/>
                              </a:lnTo>
                              <a:lnTo>
                                <a:pt x="233" y="197"/>
                              </a:lnTo>
                              <a:lnTo>
                                <a:pt x="186" y="199"/>
                              </a:lnTo>
                              <a:lnTo>
                                <a:pt x="143" y="194"/>
                              </a:lnTo>
                              <a:lnTo>
                                <a:pt x="106" y="185"/>
                              </a:lnTo>
                              <a:lnTo>
                                <a:pt x="73" y="170"/>
                              </a:lnTo>
                              <a:lnTo>
                                <a:pt x="46" y="153"/>
                              </a:lnTo>
                              <a:lnTo>
                                <a:pt x="26" y="131"/>
                              </a:lnTo>
                              <a:lnTo>
                                <a:pt x="11" y="109"/>
                              </a:lnTo>
                              <a:lnTo>
                                <a:pt x="2" y="87"/>
                              </a:lnTo>
                              <a:lnTo>
                                <a:pt x="0" y="63"/>
                              </a:lnTo>
                              <a:lnTo>
                                <a:pt x="5" y="43"/>
                              </a:lnTo>
                              <a:lnTo>
                                <a:pt x="16" y="24"/>
                              </a:lnTo>
                              <a:lnTo>
                                <a:pt x="33" y="10"/>
                              </a:lnTo>
                              <a:lnTo>
                                <a:pt x="55" y="2"/>
                              </a:lnTo>
                              <a:lnTo>
                                <a:pt x="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12"/>
                      <wps:cNvSpPr>
                        <a:spLocks/>
                      </wps:cNvSpPr>
                      <wps:spPr bwMode="auto">
                        <a:xfrm>
                          <a:off x="2543175" y="160337"/>
                          <a:ext cx="444500" cy="119063"/>
                        </a:xfrm>
                        <a:custGeom>
                          <a:avLst/>
                          <a:gdLst>
                            <a:gd name="T0" fmla="*/ 446 w 561"/>
                            <a:gd name="T1" fmla="*/ 1 h 151"/>
                            <a:gd name="T2" fmla="*/ 504 w 561"/>
                            <a:gd name="T3" fmla="*/ 14 h 151"/>
                            <a:gd name="T4" fmla="*/ 545 w 561"/>
                            <a:gd name="T5" fmla="*/ 44 h 151"/>
                            <a:gd name="T6" fmla="*/ 561 w 561"/>
                            <a:gd name="T7" fmla="*/ 88 h 151"/>
                            <a:gd name="T8" fmla="*/ 551 w 561"/>
                            <a:gd name="T9" fmla="*/ 127 h 151"/>
                            <a:gd name="T10" fmla="*/ 526 w 561"/>
                            <a:gd name="T11" fmla="*/ 146 h 151"/>
                            <a:gd name="T12" fmla="*/ 495 w 561"/>
                            <a:gd name="T13" fmla="*/ 151 h 151"/>
                            <a:gd name="T14" fmla="*/ 465 w 561"/>
                            <a:gd name="T15" fmla="*/ 135 h 151"/>
                            <a:gd name="T16" fmla="*/ 448 w 561"/>
                            <a:gd name="T17" fmla="*/ 103 h 151"/>
                            <a:gd name="T18" fmla="*/ 451 w 561"/>
                            <a:gd name="T19" fmla="*/ 77 h 151"/>
                            <a:gd name="T20" fmla="*/ 470 w 561"/>
                            <a:gd name="T21" fmla="*/ 56 h 151"/>
                            <a:gd name="T22" fmla="*/ 503 w 561"/>
                            <a:gd name="T23" fmla="*/ 53 h 151"/>
                            <a:gd name="T24" fmla="*/ 504 w 561"/>
                            <a:gd name="T25" fmla="*/ 55 h 151"/>
                            <a:gd name="T26" fmla="*/ 473 w 561"/>
                            <a:gd name="T27" fmla="*/ 58 h 151"/>
                            <a:gd name="T28" fmla="*/ 454 w 561"/>
                            <a:gd name="T29" fmla="*/ 77 h 151"/>
                            <a:gd name="T30" fmla="*/ 453 w 561"/>
                            <a:gd name="T31" fmla="*/ 102 h 151"/>
                            <a:gd name="T32" fmla="*/ 468 w 561"/>
                            <a:gd name="T33" fmla="*/ 129 h 151"/>
                            <a:gd name="T34" fmla="*/ 496 w 561"/>
                            <a:gd name="T35" fmla="*/ 140 h 151"/>
                            <a:gd name="T36" fmla="*/ 523 w 561"/>
                            <a:gd name="T37" fmla="*/ 132 h 151"/>
                            <a:gd name="T38" fmla="*/ 542 w 561"/>
                            <a:gd name="T39" fmla="*/ 108 h 151"/>
                            <a:gd name="T40" fmla="*/ 537 w 561"/>
                            <a:gd name="T41" fmla="*/ 66 h 151"/>
                            <a:gd name="T42" fmla="*/ 503 w 561"/>
                            <a:gd name="T43" fmla="*/ 34 h 151"/>
                            <a:gd name="T44" fmla="*/ 446 w 561"/>
                            <a:gd name="T45" fmla="*/ 17 h 151"/>
                            <a:gd name="T46" fmla="*/ 380 w 561"/>
                            <a:gd name="T47" fmla="*/ 18 h 151"/>
                            <a:gd name="T48" fmla="*/ 313 w 561"/>
                            <a:gd name="T49" fmla="*/ 41 h 151"/>
                            <a:gd name="T50" fmla="*/ 231 w 561"/>
                            <a:gd name="T51" fmla="*/ 77 h 151"/>
                            <a:gd name="T52" fmla="*/ 140 w 561"/>
                            <a:gd name="T53" fmla="*/ 107 h 151"/>
                            <a:gd name="T54" fmla="*/ 46 w 561"/>
                            <a:gd name="T55" fmla="*/ 118 h 151"/>
                            <a:gd name="T56" fmla="*/ 52 w 561"/>
                            <a:gd name="T57" fmla="*/ 116 h 151"/>
                            <a:gd name="T58" fmla="*/ 157 w 561"/>
                            <a:gd name="T59" fmla="*/ 96 h 151"/>
                            <a:gd name="T60" fmla="*/ 261 w 561"/>
                            <a:gd name="T61" fmla="*/ 55 h 151"/>
                            <a:gd name="T62" fmla="*/ 346 w 561"/>
                            <a:gd name="T63" fmla="*/ 15 h 151"/>
                            <a:gd name="T64" fmla="*/ 415 w 561"/>
                            <a:gd name="T65" fmla="*/ 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1" h="151">
                              <a:moveTo>
                                <a:pt x="415" y="0"/>
                              </a:moveTo>
                              <a:lnTo>
                                <a:pt x="446" y="1"/>
                              </a:lnTo>
                              <a:lnTo>
                                <a:pt x="478" y="6"/>
                              </a:lnTo>
                              <a:lnTo>
                                <a:pt x="504" y="14"/>
                              </a:lnTo>
                              <a:lnTo>
                                <a:pt x="528" y="28"/>
                              </a:lnTo>
                              <a:lnTo>
                                <a:pt x="545" y="44"/>
                              </a:lnTo>
                              <a:lnTo>
                                <a:pt x="556" y="64"/>
                              </a:lnTo>
                              <a:lnTo>
                                <a:pt x="561" y="88"/>
                              </a:lnTo>
                              <a:lnTo>
                                <a:pt x="558" y="113"/>
                              </a:lnTo>
                              <a:lnTo>
                                <a:pt x="551" y="127"/>
                              </a:lnTo>
                              <a:lnTo>
                                <a:pt x="540" y="138"/>
                              </a:lnTo>
                              <a:lnTo>
                                <a:pt x="526" y="146"/>
                              </a:lnTo>
                              <a:lnTo>
                                <a:pt x="512" y="151"/>
                              </a:lnTo>
                              <a:lnTo>
                                <a:pt x="495" y="151"/>
                              </a:lnTo>
                              <a:lnTo>
                                <a:pt x="479" y="144"/>
                              </a:lnTo>
                              <a:lnTo>
                                <a:pt x="465" y="135"/>
                              </a:lnTo>
                              <a:lnTo>
                                <a:pt x="453" y="118"/>
                              </a:lnTo>
                              <a:lnTo>
                                <a:pt x="448" y="103"/>
                              </a:lnTo>
                              <a:lnTo>
                                <a:pt x="448" y="89"/>
                              </a:lnTo>
                              <a:lnTo>
                                <a:pt x="451" y="77"/>
                              </a:lnTo>
                              <a:lnTo>
                                <a:pt x="459" y="66"/>
                              </a:lnTo>
                              <a:lnTo>
                                <a:pt x="470" y="56"/>
                              </a:lnTo>
                              <a:lnTo>
                                <a:pt x="485" y="53"/>
                              </a:lnTo>
                              <a:lnTo>
                                <a:pt x="503" y="53"/>
                              </a:lnTo>
                              <a:lnTo>
                                <a:pt x="525" y="61"/>
                              </a:lnTo>
                              <a:lnTo>
                                <a:pt x="504" y="55"/>
                              </a:lnTo>
                              <a:lnTo>
                                <a:pt x="487" y="55"/>
                              </a:lnTo>
                              <a:lnTo>
                                <a:pt x="473" y="58"/>
                              </a:lnTo>
                              <a:lnTo>
                                <a:pt x="462" y="66"/>
                              </a:lnTo>
                              <a:lnTo>
                                <a:pt x="454" y="77"/>
                              </a:lnTo>
                              <a:lnTo>
                                <a:pt x="451" y="89"/>
                              </a:lnTo>
                              <a:lnTo>
                                <a:pt x="453" y="102"/>
                              </a:lnTo>
                              <a:lnTo>
                                <a:pt x="457" y="114"/>
                              </a:lnTo>
                              <a:lnTo>
                                <a:pt x="468" y="129"/>
                              </a:lnTo>
                              <a:lnTo>
                                <a:pt x="481" y="137"/>
                              </a:lnTo>
                              <a:lnTo>
                                <a:pt x="496" y="140"/>
                              </a:lnTo>
                              <a:lnTo>
                                <a:pt x="511" y="138"/>
                              </a:lnTo>
                              <a:lnTo>
                                <a:pt x="523" y="132"/>
                              </a:lnTo>
                              <a:lnTo>
                                <a:pt x="534" y="122"/>
                              </a:lnTo>
                              <a:lnTo>
                                <a:pt x="542" y="108"/>
                              </a:lnTo>
                              <a:lnTo>
                                <a:pt x="544" y="85"/>
                              </a:lnTo>
                              <a:lnTo>
                                <a:pt x="537" y="66"/>
                              </a:lnTo>
                              <a:lnTo>
                                <a:pt x="523" y="48"/>
                              </a:lnTo>
                              <a:lnTo>
                                <a:pt x="503" y="34"/>
                              </a:lnTo>
                              <a:lnTo>
                                <a:pt x="476" y="23"/>
                              </a:lnTo>
                              <a:lnTo>
                                <a:pt x="446" y="17"/>
                              </a:lnTo>
                              <a:lnTo>
                                <a:pt x="415" y="15"/>
                              </a:lnTo>
                              <a:lnTo>
                                <a:pt x="380" y="18"/>
                              </a:lnTo>
                              <a:lnTo>
                                <a:pt x="346" y="26"/>
                              </a:lnTo>
                              <a:lnTo>
                                <a:pt x="313" y="41"/>
                              </a:lnTo>
                              <a:lnTo>
                                <a:pt x="273" y="59"/>
                              </a:lnTo>
                              <a:lnTo>
                                <a:pt x="231" y="77"/>
                              </a:lnTo>
                              <a:lnTo>
                                <a:pt x="187" y="94"/>
                              </a:lnTo>
                              <a:lnTo>
                                <a:pt x="140" y="107"/>
                              </a:lnTo>
                              <a:lnTo>
                                <a:pt x="93" y="114"/>
                              </a:lnTo>
                              <a:lnTo>
                                <a:pt x="46" y="118"/>
                              </a:lnTo>
                              <a:lnTo>
                                <a:pt x="0" y="114"/>
                              </a:lnTo>
                              <a:lnTo>
                                <a:pt x="52" y="116"/>
                              </a:lnTo>
                              <a:lnTo>
                                <a:pt x="105" y="110"/>
                              </a:lnTo>
                              <a:lnTo>
                                <a:pt x="157" y="96"/>
                              </a:lnTo>
                              <a:lnTo>
                                <a:pt x="211" y="78"/>
                              </a:lnTo>
                              <a:lnTo>
                                <a:pt x="261" y="55"/>
                              </a:lnTo>
                              <a:lnTo>
                                <a:pt x="311" y="31"/>
                              </a:lnTo>
                              <a:lnTo>
                                <a:pt x="346" y="15"/>
                              </a:lnTo>
                              <a:lnTo>
                                <a:pt x="380" y="4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13"/>
                      <wps:cNvSpPr>
                        <a:spLocks/>
                      </wps:cNvSpPr>
                      <wps:spPr bwMode="auto">
                        <a:xfrm>
                          <a:off x="2840038" y="138112"/>
                          <a:ext cx="1271588" cy="196850"/>
                        </a:xfrm>
                        <a:custGeom>
                          <a:avLst/>
                          <a:gdLst>
                            <a:gd name="T0" fmla="*/ 1190 w 1600"/>
                            <a:gd name="T1" fmla="*/ 0 h 249"/>
                            <a:gd name="T2" fmla="*/ 1286 w 1600"/>
                            <a:gd name="T3" fmla="*/ 2 h 249"/>
                            <a:gd name="T4" fmla="*/ 1385 w 1600"/>
                            <a:gd name="T5" fmla="*/ 10 h 249"/>
                            <a:gd name="T6" fmla="*/ 1490 w 1600"/>
                            <a:gd name="T7" fmla="*/ 22 h 249"/>
                            <a:gd name="T8" fmla="*/ 1600 w 1600"/>
                            <a:gd name="T9" fmla="*/ 41 h 249"/>
                            <a:gd name="T10" fmla="*/ 1492 w 1600"/>
                            <a:gd name="T11" fmla="*/ 24 h 249"/>
                            <a:gd name="T12" fmla="*/ 1390 w 1600"/>
                            <a:gd name="T13" fmla="*/ 13 h 249"/>
                            <a:gd name="T14" fmla="*/ 1291 w 1600"/>
                            <a:gd name="T15" fmla="*/ 8 h 249"/>
                            <a:gd name="T16" fmla="*/ 1198 w 1600"/>
                            <a:gd name="T17" fmla="*/ 7 h 249"/>
                            <a:gd name="T18" fmla="*/ 1109 w 1600"/>
                            <a:gd name="T19" fmla="*/ 10 h 249"/>
                            <a:gd name="T20" fmla="*/ 1024 w 1600"/>
                            <a:gd name="T21" fmla="*/ 18 h 249"/>
                            <a:gd name="T22" fmla="*/ 942 w 1600"/>
                            <a:gd name="T23" fmla="*/ 27 h 249"/>
                            <a:gd name="T24" fmla="*/ 864 w 1600"/>
                            <a:gd name="T25" fmla="*/ 41 h 249"/>
                            <a:gd name="T26" fmla="*/ 788 w 1600"/>
                            <a:gd name="T27" fmla="*/ 57 h 249"/>
                            <a:gd name="T28" fmla="*/ 716 w 1600"/>
                            <a:gd name="T29" fmla="*/ 74 h 249"/>
                            <a:gd name="T30" fmla="*/ 645 w 1600"/>
                            <a:gd name="T31" fmla="*/ 93 h 249"/>
                            <a:gd name="T32" fmla="*/ 578 w 1600"/>
                            <a:gd name="T33" fmla="*/ 114 h 249"/>
                            <a:gd name="T34" fmla="*/ 510 w 1600"/>
                            <a:gd name="T35" fmla="*/ 132 h 249"/>
                            <a:gd name="T36" fmla="*/ 446 w 1600"/>
                            <a:gd name="T37" fmla="*/ 153 h 249"/>
                            <a:gd name="T38" fmla="*/ 381 w 1600"/>
                            <a:gd name="T39" fmla="*/ 173 h 249"/>
                            <a:gd name="T40" fmla="*/ 318 w 1600"/>
                            <a:gd name="T41" fmla="*/ 191 h 249"/>
                            <a:gd name="T42" fmla="*/ 254 w 1600"/>
                            <a:gd name="T43" fmla="*/ 208 h 249"/>
                            <a:gd name="T44" fmla="*/ 191 w 1600"/>
                            <a:gd name="T45" fmla="*/ 222 h 249"/>
                            <a:gd name="T46" fmla="*/ 128 w 1600"/>
                            <a:gd name="T47" fmla="*/ 235 h 249"/>
                            <a:gd name="T48" fmla="*/ 64 w 1600"/>
                            <a:gd name="T49" fmla="*/ 243 h 249"/>
                            <a:gd name="T50" fmla="*/ 0 w 1600"/>
                            <a:gd name="T51" fmla="*/ 249 h 249"/>
                            <a:gd name="T52" fmla="*/ 62 w 1600"/>
                            <a:gd name="T53" fmla="*/ 243 h 249"/>
                            <a:gd name="T54" fmla="*/ 124 w 1600"/>
                            <a:gd name="T55" fmla="*/ 232 h 249"/>
                            <a:gd name="T56" fmla="*/ 185 w 1600"/>
                            <a:gd name="T57" fmla="*/ 219 h 249"/>
                            <a:gd name="T58" fmla="*/ 246 w 1600"/>
                            <a:gd name="T59" fmla="*/ 203 h 249"/>
                            <a:gd name="T60" fmla="*/ 307 w 1600"/>
                            <a:gd name="T61" fmla="*/ 186 h 249"/>
                            <a:gd name="T62" fmla="*/ 370 w 1600"/>
                            <a:gd name="T63" fmla="*/ 167 h 249"/>
                            <a:gd name="T64" fmla="*/ 433 w 1600"/>
                            <a:gd name="T65" fmla="*/ 147 h 249"/>
                            <a:gd name="T66" fmla="*/ 498 w 1600"/>
                            <a:gd name="T67" fmla="*/ 126 h 249"/>
                            <a:gd name="T68" fmla="*/ 563 w 1600"/>
                            <a:gd name="T69" fmla="*/ 106 h 249"/>
                            <a:gd name="T70" fmla="*/ 633 w 1600"/>
                            <a:gd name="T71" fmla="*/ 85 h 249"/>
                            <a:gd name="T72" fmla="*/ 703 w 1600"/>
                            <a:gd name="T73" fmla="*/ 66 h 249"/>
                            <a:gd name="T74" fmla="*/ 776 w 1600"/>
                            <a:gd name="T75" fmla="*/ 49 h 249"/>
                            <a:gd name="T76" fmla="*/ 851 w 1600"/>
                            <a:gd name="T77" fmla="*/ 33 h 249"/>
                            <a:gd name="T78" fmla="*/ 931 w 1600"/>
                            <a:gd name="T79" fmla="*/ 19 h 249"/>
                            <a:gd name="T80" fmla="*/ 1013 w 1600"/>
                            <a:gd name="T81" fmla="*/ 10 h 249"/>
                            <a:gd name="T82" fmla="*/ 1099 w 1600"/>
                            <a:gd name="T83" fmla="*/ 3 h 249"/>
                            <a:gd name="T84" fmla="*/ 1190 w 1600"/>
                            <a:gd name="T85" fmla="*/ 0 h 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600" h="249">
                              <a:moveTo>
                                <a:pt x="1190" y="0"/>
                              </a:moveTo>
                              <a:lnTo>
                                <a:pt x="1286" y="2"/>
                              </a:lnTo>
                              <a:lnTo>
                                <a:pt x="1385" y="10"/>
                              </a:lnTo>
                              <a:lnTo>
                                <a:pt x="1490" y="22"/>
                              </a:lnTo>
                              <a:lnTo>
                                <a:pt x="1600" y="41"/>
                              </a:lnTo>
                              <a:lnTo>
                                <a:pt x="1492" y="24"/>
                              </a:lnTo>
                              <a:lnTo>
                                <a:pt x="1390" y="13"/>
                              </a:lnTo>
                              <a:lnTo>
                                <a:pt x="1291" y="8"/>
                              </a:lnTo>
                              <a:lnTo>
                                <a:pt x="1198" y="7"/>
                              </a:lnTo>
                              <a:lnTo>
                                <a:pt x="1109" y="10"/>
                              </a:lnTo>
                              <a:lnTo>
                                <a:pt x="1024" y="18"/>
                              </a:lnTo>
                              <a:lnTo>
                                <a:pt x="942" y="27"/>
                              </a:lnTo>
                              <a:lnTo>
                                <a:pt x="864" y="41"/>
                              </a:lnTo>
                              <a:lnTo>
                                <a:pt x="788" y="57"/>
                              </a:lnTo>
                              <a:lnTo>
                                <a:pt x="716" y="74"/>
                              </a:lnTo>
                              <a:lnTo>
                                <a:pt x="645" y="93"/>
                              </a:lnTo>
                              <a:lnTo>
                                <a:pt x="578" y="114"/>
                              </a:lnTo>
                              <a:lnTo>
                                <a:pt x="510" y="132"/>
                              </a:lnTo>
                              <a:lnTo>
                                <a:pt x="446" y="153"/>
                              </a:lnTo>
                              <a:lnTo>
                                <a:pt x="381" y="173"/>
                              </a:lnTo>
                              <a:lnTo>
                                <a:pt x="318" y="191"/>
                              </a:lnTo>
                              <a:lnTo>
                                <a:pt x="254" y="208"/>
                              </a:lnTo>
                              <a:lnTo>
                                <a:pt x="191" y="222"/>
                              </a:lnTo>
                              <a:lnTo>
                                <a:pt x="128" y="235"/>
                              </a:lnTo>
                              <a:lnTo>
                                <a:pt x="64" y="243"/>
                              </a:lnTo>
                              <a:lnTo>
                                <a:pt x="0" y="249"/>
                              </a:lnTo>
                              <a:lnTo>
                                <a:pt x="62" y="243"/>
                              </a:lnTo>
                              <a:lnTo>
                                <a:pt x="124" y="232"/>
                              </a:lnTo>
                              <a:lnTo>
                                <a:pt x="185" y="219"/>
                              </a:lnTo>
                              <a:lnTo>
                                <a:pt x="246" y="203"/>
                              </a:lnTo>
                              <a:lnTo>
                                <a:pt x="307" y="186"/>
                              </a:lnTo>
                              <a:lnTo>
                                <a:pt x="370" y="167"/>
                              </a:lnTo>
                              <a:lnTo>
                                <a:pt x="433" y="147"/>
                              </a:lnTo>
                              <a:lnTo>
                                <a:pt x="498" y="126"/>
                              </a:lnTo>
                              <a:lnTo>
                                <a:pt x="563" y="106"/>
                              </a:lnTo>
                              <a:lnTo>
                                <a:pt x="633" y="85"/>
                              </a:lnTo>
                              <a:lnTo>
                                <a:pt x="703" y="66"/>
                              </a:lnTo>
                              <a:lnTo>
                                <a:pt x="776" y="49"/>
                              </a:lnTo>
                              <a:lnTo>
                                <a:pt x="851" y="33"/>
                              </a:lnTo>
                              <a:lnTo>
                                <a:pt x="931" y="19"/>
                              </a:lnTo>
                              <a:lnTo>
                                <a:pt x="1013" y="10"/>
                              </a:lnTo>
                              <a:lnTo>
                                <a:pt x="1099" y="3"/>
                              </a:lnTo>
                              <a:lnTo>
                                <a:pt x="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B30">
                            <a:lumMod val="20000"/>
                            <a:lumOff val="80000"/>
                          </a:srgb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ACCE6B" id="Group 43" o:spid="_x0000_s1026" alt="Filigree accent drawing with fork and knife in center" style="position:absolute;margin-left:125.75pt;margin-top:732.75pt;width:372.25pt;height:28.15pt;z-index:-251658240;mso-position-horizontal-relative:page;mso-position-vertical-relative:page;mso-width-relative:margin;mso-height-relative:margin" coordorigin=",206" coordsize="4111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">
              <o:lock v:ext="edit" aspectratio="t"/>
              <v:shape id="Freeform 4" o:spid="_x0000_s1027" style="position:absolute;left:8255;top:206;width:10715;height:3143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2d6cf" stroked="f" strokeweight="0">
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</v:shape>
              <v:shape id="Freeform 5" o:spid="_x0000_s1028" style="position:absolute;left:15224;top:619;width:3254;height:2635;visibility:visible;mso-wrap-style:square;v-text-anchor:top" coordsize="41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" path="m,l39,8,82,19r45,14l173,49r47,21l264,90r42,25l343,142r29,30l393,199r12,25l410,246r-1,20l401,285r-11,14l372,312r-18,11l332,329r-26,5l330,329r20,-8l368,312r12,-13l388,284r3,-19l387,244,374,221,355,194,319,159,277,126,231,96,182,70,134,47,86,27,41,11,,xe" fillcolor="#e2d6cf" stroked="f" strokeweight="0">
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</v:shape>
              <v:shape id="Freeform 6" o:spid="_x0000_s1029" style="position:absolute;left:13509;top:1063;width:3620;height:1572;visibility:visible;mso-wrap-style:square;v-text-anchor:top" coordsize="45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2d6cf" stroked="f" strokeweight="0">
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</v:shape>
              <v:shape id="Freeform 7" o:spid="_x0000_s1030" style="position:absolute;left:11239;top:746;width:4445;height:1190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2d6cf" stroked="f" strokeweight="0">
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</v:shape>
              <v:shape id="Freeform 8" o:spid="_x0000_s1031" style="position:absolute;top:206;width:12700;height:1953;visibility:visible;mso-wrap-style:square;v-text-anchor:top" coordsize="160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2d6cf" stroked="f" strokeweight="0">
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</v:shape>
              <v:shape id="Freeform 9" o:spid="_x0000_s1032" style="position:absolute;left:22145;top:206;width:10716;height:3127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2d6cf" stroked="f" strokeweight="0">
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</v:shape>
              <v:shape id="Freeform 10" o:spid="_x0000_s1033" style="position:absolute;left:22637;top:285;width:3255;height:2651;visibility:visible;mso-wrap-style:square;v-text-anchor:top" coordsize="40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" path="m103,l80,5,59,11,42,22,30,35,20,51,19,68r4,20l34,112r21,27l91,175r41,33l179,236r47,27l275,287r48,19l367,321r41,13l371,325,328,314,283,299,235,284,190,265,144,243,103,219,67,192,36,162,17,134,4,109,,87,1,66,8,49,20,33,36,21,56,11,78,4,103,xe" fillcolor="#e2d6cf" stroked="f" strokeweight="0">
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</v:shape>
              <v:shape id="Freeform 11" o:spid="_x0000_s1034" style="position:absolute;left:23987;top:904;width:3619;height:1572;visibility:visible;mso-wrap-style:square;v-text-anchor:top" coordsize="45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2d6cf" stroked="f" strokeweight="0">
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</v:shape>
              <v:shape id="Freeform 12" o:spid="_x0000_s1035" style="position:absolute;left:25431;top:1603;width:4445;height:1191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2d6cf" stroked="f" strokeweight="0">
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</v:shape>
              <v:shape id="Freeform 13" o:spid="_x0000_s1036" style="position:absolute;left:28400;top:1381;width:12716;height:1968;visibility:visible;mso-wrap-style:square;v-text-anchor:top" coordsize="160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2d6cf" stroked="f" strokeweight="0">
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0ECE2" w14:textId="44DE6E4F" w:rsidR="00DC0DE2" w:rsidRDefault="00DC0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AF035" w14:textId="77777777" w:rsidR="007A67EE" w:rsidRDefault="007A67EE">
      <w:pPr>
        <w:spacing w:before="0" w:line="240" w:lineRule="auto"/>
      </w:pPr>
      <w:r>
        <w:separator/>
      </w:r>
    </w:p>
  </w:footnote>
  <w:footnote w:type="continuationSeparator" w:id="0">
    <w:p w14:paraId="44D5B583" w14:textId="77777777" w:rsidR="007A67EE" w:rsidRDefault="007A67E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2BADF" w14:textId="77777777" w:rsidR="00DC0DE2" w:rsidRDefault="00DC0D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7AC7D" w14:textId="77777777" w:rsidR="00C97FBE" w:rsidRDefault="00C97FBE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90437">
      <w:rPr>
        <w:noProof/>
      </w:rPr>
      <w:t>2</w:t>
    </w:r>
    <w:r>
      <w:rPr>
        <w:noProof/>
      </w:rPr>
      <w:fldChar w:fldCharType="end"/>
    </w:r>
  </w:p>
  <w:p w14:paraId="50B11F69" w14:textId="77777777" w:rsidR="00C97FBE" w:rsidRDefault="00C97F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0129C" w14:textId="77777777" w:rsidR="00DC0DE2" w:rsidRDefault="00DC0D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5828"/>
    <w:multiLevelType w:val="hybridMultilevel"/>
    <w:tmpl w:val="BB149B76"/>
    <w:lvl w:ilvl="0" w:tplc="8EAA9292">
      <w:start w:val="1"/>
      <w:numFmt w:val="decimal"/>
      <w:lvlText w:val="%1."/>
      <w:lvlJc w:val="left"/>
      <w:pPr>
        <w:ind w:left="3600" w:hanging="360"/>
      </w:pPr>
      <w:rPr>
        <w:rFonts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4196797"/>
    <w:multiLevelType w:val="multilevel"/>
    <w:tmpl w:val="B38A3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00450"/>
    <w:multiLevelType w:val="hybridMultilevel"/>
    <w:tmpl w:val="B9103C7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05C0EC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  <w:color w:val="000000"/>
        <w:sz w:val="28"/>
        <w:szCs w:val="28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1D4A14"/>
    <w:multiLevelType w:val="hybridMultilevel"/>
    <w:tmpl w:val="350EB4D0"/>
    <w:lvl w:ilvl="0" w:tplc="090A04C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AB0636"/>
    <w:multiLevelType w:val="multilevel"/>
    <w:tmpl w:val="1198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CD7F35"/>
    <w:multiLevelType w:val="multilevel"/>
    <w:tmpl w:val="E3E6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FF51E3"/>
    <w:multiLevelType w:val="multilevel"/>
    <w:tmpl w:val="572C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D65D1D"/>
    <w:multiLevelType w:val="hybridMultilevel"/>
    <w:tmpl w:val="337C8754"/>
    <w:lvl w:ilvl="0" w:tplc="27289720">
      <w:start w:val="1"/>
      <w:numFmt w:val="decimal"/>
      <w:lvlText w:val="%1."/>
      <w:lvlJc w:val="left"/>
      <w:rPr>
        <w:rFonts w:hint="default"/>
        <w:b/>
        <w:caps w:val="0"/>
        <w:smallCaps w:val="0"/>
        <w:outline/>
        <w:color w:val="000000"/>
        <w:spacing w:val="0"/>
        <w:sz w:val="72"/>
        <w:szCs w:val="72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83815"/>
    <w:multiLevelType w:val="hybridMultilevel"/>
    <w:tmpl w:val="7A14EE68"/>
    <w:lvl w:ilvl="0" w:tplc="F7400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E19F0"/>
    <w:multiLevelType w:val="multilevel"/>
    <w:tmpl w:val="7A6CE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878E7"/>
    <w:multiLevelType w:val="hybridMultilevel"/>
    <w:tmpl w:val="E788110A"/>
    <w:lvl w:ilvl="0" w:tplc="15C0CF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4132C09"/>
    <w:multiLevelType w:val="hybridMultilevel"/>
    <w:tmpl w:val="1AA46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3704B"/>
    <w:multiLevelType w:val="hybridMultilevel"/>
    <w:tmpl w:val="5DD64A02"/>
    <w:lvl w:ilvl="0" w:tplc="28EAED68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112BE"/>
    <w:multiLevelType w:val="hybridMultilevel"/>
    <w:tmpl w:val="A49A2FEA"/>
    <w:lvl w:ilvl="0" w:tplc="69A2F10E">
      <w:start w:val="1"/>
      <w:numFmt w:val="decimal"/>
      <w:lvlText w:val="%1."/>
      <w:lvlJc w:val="left"/>
      <w:pPr>
        <w:ind w:left="1440" w:hanging="360"/>
      </w:pPr>
      <w:rPr>
        <w:rFonts w:hint="default"/>
        <w:sz w:val="32"/>
        <w:szCs w:val="32"/>
      </w:rPr>
    </w:lvl>
    <w:lvl w:ilvl="1" w:tplc="AF6E90E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  <w:sz w:val="24"/>
        <w:szCs w:val="24"/>
        <w:lang w:bidi="th-TH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1B8D82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  <w:color w:val="003865"/>
        <w:sz w:val="28"/>
        <w:szCs w:val="28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57F4385"/>
    <w:multiLevelType w:val="hybridMultilevel"/>
    <w:tmpl w:val="18E66EF4"/>
    <w:lvl w:ilvl="0" w:tplc="963CFBE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9372E"/>
    <w:multiLevelType w:val="hybridMultilevel"/>
    <w:tmpl w:val="674425E8"/>
    <w:lvl w:ilvl="0" w:tplc="8BF0E8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BAC3392"/>
    <w:multiLevelType w:val="hybridMultilevel"/>
    <w:tmpl w:val="51D82DB2"/>
    <w:lvl w:ilvl="0" w:tplc="4BDEE1C2">
      <w:start w:val="1"/>
      <w:numFmt w:val="bullet"/>
      <w:lvlText w:val="-"/>
      <w:lvlJc w:val="left"/>
      <w:pPr>
        <w:ind w:left="1164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7" w15:restartNumberingAfterBreak="0">
    <w:nsid w:val="2BDF4AFE"/>
    <w:multiLevelType w:val="hybridMultilevel"/>
    <w:tmpl w:val="F76A5A28"/>
    <w:lvl w:ilvl="0" w:tplc="9BBCED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E2747"/>
    <w:multiLevelType w:val="hybridMultilevel"/>
    <w:tmpl w:val="809C7DAE"/>
    <w:lvl w:ilvl="0" w:tplc="974245E6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9" w15:restartNumberingAfterBreak="0">
    <w:nsid w:val="2E331C90"/>
    <w:multiLevelType w:val="hybridMultilevel"/>
    <w:tmpl w:val="7ABE2D82"/>
    <w:lvl w:ilvl="0" w:tplc="96BAE31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3C8467B"/>
    <w:multiLevelType w:val="hybridMultilevel"/>
    <w:tmpl w:val="200EFFC4"/>
    <w:lvl w:ilvl="0" w:tplc="934EC0C8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1" w15:restartNumberingAfterBreak="0">
    <w:nsid w:val="35F0043C"/>
    <w:multiLevelType w:val="multilevel"/>
    <w:tmpl w:val="287A4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7312D4"/>
    <w:multiLevelType w:val="multilevel"/>
    <w:tmpl w:val="EC60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2933A6"/>
    <w:multiLevelType w:val="hybridMultilevel"/>
    <w:tmpl w:val="5F0CD7B0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3A8D0505"/>
    <w:multiLevelType w:val="hybridMultilevel"/>
    <w:tmpl w:val="82C2E64E"/>
    <w:lvl w:ilvl="0" w:tplc="DF707E7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  <w:color w:val="8CC63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320A2A"/>
    <w:multiLevelType w:val="hybridMultilevel"/>
    <w:tmpl w:val="82C2E64E"/>
    <w:lvl w:ilvl="0" w:tplc="DF707E7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  <w:color w:val="8CC63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883733"/>
    <w:multiLevelType w:val="hybridMultilevel"/>
    <w:tmpl w:val="D16CBA56"/>
    <w:lvl w:ilvl="0" w:tplc="E8CC9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966CBC"/>
    <w:multiLevelType w:val="multilevel"/>
    <w:tmpl w:val="1834E68E"/>
    <w:lvl w:ilvl="0">
      <w:start w:val="5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3960" w:hanging="720"/>
      </w:pPr>
      <w:rPr>
        <w:rFonts w:ascii="Angsana New" w:eastAsia="Times New Roman" w:hAnsi="Angsana New" w:cs="Angsana New" w:hint="default"/>
        <w:sz w:val="32"/>
        <w:szCs w:val="32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8" w15:restartNumberingAfterBreak="0">
    <w:nsid w:val="4B193D2A"/>
    <w:multiLevelType w:val="hybridMultilevel"/>
    <w:tmpl w:val="45A06068"/>
    <w:lvl w:ilvl="0" w:tplc="6AFA6630">
      <w:start w:val="1"/>
      <w:numFmt w:val="bullet"/>
      <w:lvlText w:val=""/>
      <w:lvlJc w:val="left"/>
      <w:pPr>
        <w:ind w:left="3690" w:hanging="360"/>
      </w:pPr>
      <w:rPr>
        <w:rFonts w:ascii="Wingdings" w:hAnsi="Wingdings" w:hint="default"/>
        <w:color w:val="003865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29" w15:restartNumberingAfterBreak="0">
    <w:nsid w:val="4C6F0C93"/>
    <w:multiLevelType w:val="hybridMultilevel"/>
    <w:tmpl w:val="A4888AB4"/>
    <w:lvl w:ilvl="0" w:tplc="959AE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340E98"/>
    <w:multiLevelType w:val="multilevel"/>
    <w:tmpl w:val="3B628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E0152E8"/>
    <w:multiLevelType w:val="hybridMultilevel"/>
    <w:tmpl w:val="0ED8EF42"/>
    <w:lvl w:ilvl="0" w:tplc="974245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3C7E00B0">
      <w:start w:val="1"/>
      <w:numFmt w:val="bullet"/>
      <w:lvlText w:val="-"/>
      <w:lvlJc w:val="left"/>
      <w:pPr>
        <w:ind w:left="1440" w:hanging="360"/>
      </w:pPr>
      <w:rPr>
        <w:rFonts w:ascii="Cordia New" w:eastAsia="Times New Roman" w:hAnsi="Cordia New" w:cs="Cordia New"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D90414"/>
    <w:multiLevelType w:val="multilevel"/>
    <w:tmpl w:val="3E20D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3D7FE1"/>
    <w:multiLevelType w:val="hybridMultilevel"/>
    <w:tmpl w:val="6A108792"/>
    <w:lvl w:ilvl="0" w:tplc="1708FC2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3B28D8"/>
    <w:multiLevelType w:val="multilevel"/>
    <w:tmpl w:val="5A6E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A67B92"/>
    <w:multiLevelType w:val="multilevel"/>
    <w:tmpl w:val="9C90D7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804" w:hanging="444"/>
      </w:pPr>
      <w:rPr>
        <w:rFonts w:ascii="Wingdings" w:hAnsi="Wingdings" w:hint="default"/>
        <w:b/>
        <w:bCs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9E161D7"/>
    <w:multiLevelType w:val="hybridMultilevel"/>
    <w:tmpl w:val="0F186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332793"/>
    <w:multiLevelType w:val="hybridMultilevel"/>
    <w:tmpl w:val="E11C9894"/>
    <w:lvl w:ilvl="0" w:tplc="DDE2E956">
      <w:start w:val="1"/>
      <w:numFmt w:val="bullet"/>
      <w:lvlText w:val=""/>
      <w:lvlJc w:val="left"/>
      <w:pPr>
        <w:ind w:left="1404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38" w15:restartNumberingAfterBreak="0">
    <w:nsid w:val="62790E4C"/>
    <w:multiLevelType w:val="hybridMultilevel"/>
    <w:tmpl w:val="ACD26BDE"/>
    <w:lvl w:ilvl="0" w:tplc="F63AC6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810062B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A9A7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6C0DC3"/>
    <w:multiLevelType w:val="multilevel"/>
    <w:tmpl w:val="58900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5529BC"/>
    <w:multiLevelType w:val="multilevel"/>
    <w:tmpl w:val="87E8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7D2859"/>
    <w:multiLevelType w:val="hybridMultilevel"/>
    <w:tmpl w:val="521E9D58"/>
    <w:lvl w:ilvl="0" w:tplc="959AE41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A8115EB"/>
    <w:multiLevelType w:val="hybridMultilevel"/>
    <w:tmpl w:val="0E729BAA"/>
    <w:lvl w:ilvl="0" w:tplc="46C449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3C0E6F"/>
    <w:multiLevelType w:val="hybridMultilevel"/>
    <w:tmpl w:val="587E5EE0"/>
    <w:lvl w:ilvl="0" w:tplc="419EAD06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F074C8"/>
    <w:multiLevelType w:val="hybridMultilevel"/>
    <w:tmpl w:val="590A3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8E2ABC"/>
    <w:multiLevelType w:val="hybridMultilevel"/>
    <w:tmpl w:val="30A0EFA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F4A00B0"/>
    <w:multiLevelType w:val="hybridMultilevel"/>
    <w:tmpl w:val="E138C626"/>
    <w:lvl w:ilvl="0" w:tplc="1708FC2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716655476">
    <w:abstractNumId w:val="35"/>
  </w:num>
  <w:num w:numId="2" w16cid:durableId="316878902">
    <w:abstractNumId w:val="16"/>
  </w:num>
  <w:num w:numId="3" w16cid:durableId="2061708578">
    <w:abstractNumId w:val="2"/>
  </w:num>
  <w:num w:numId="4" w16cid:durableId="1871530972">
    <w:abstractNumId w:val="8"/>
  </w:num>
  <w:num w:numId="5" w16cid:durableId="364211075">
    <w:abstractNumId w:val="31"/>
  </w:num>
  <w:num w:numId="6" w16cid:durableId="1558853843">
    <w:abstractNumId w:val="18"/>
  </w:num>
  <w:num w:numId="7" w16cid:durableId="1225993695">
    <w:abstractNumId w:val="0"/>
  </w:num>
  <w:num w:numId="8" w16cid:durableId="68692700">
    <w:abstractNumId w:val="13"/>
  </w:num>
  <w:num w:numId="9" w16cid:durableId="81267642">
    <w:abstractNumId w:val="19"/>
  </w:num>
  <w:num w:numId="10" w16cid:durableId="830215236">
    <w:abstractNumId w:val="10"/>
  </w:num>
  <w:num w:numId="11" w16cid:durableId="2014449655">
    <w:abstractNumId w:val="20"/>
  </w:num>
  <w:num w:numId="12" w16cid:durableId="61024143">
    <w:abstractNumId w:val="14"/>
  </w:num>
  <w:num w:numId="13" w16cid:durableId="144589235">
    <w:abstractNumId w:val="28"/>
  </w:num>
  <w:num w:numId="14" w16cid:durableId="643698273">
    <w:abstractNumId w:val="27"/>
  </w:num>
  <w:num w:numId="15" w16cid:durableId="1127628753">
    <w:abstractNumId w:val="7"/>
  </w:num>
  <w:num w:numId="16" w16cid:durableId="2099672826">
    <w:abstractNumId w:val="29"/>
  </w:num>
  <w:num w:numId="17" w16cid:durableId="332687667">
    <w:abstractNumId w:val="41"/>
  </w:num>
  <w:num w:numId="18" w16cid:durableId="1542203638">
    <w:abstractNumId w:val="24"/>
  </w:num>
  <w:num w:numId="19" w16cid:durableId="875892025">
    <w:abstractNumId w:val="3"/>
  </w:num>
  <w:num w:numId="20" w16cid:durableId="1456826178">
    <w:abstractNumId w:val="44"/>
  </w:num>
  <w:num w:numId="21" w16cid:durableId="141386821">
    <w:abstractNumId w:val="45"/>
  </w:num>
  <w:num w:numId="22" w16cid:durableId="613054724">
    <w:abstractNumId w:val="26"/>
  </w:num>
  <w:num w:numId="23" w16cid:durableId="1709722938">
    <w:abstractNumId w:val="43"/>
  </w:num>
  <w:num w:numId="24" w16cid:durableId="1455365481">
    <w:abstractNumId w:val="46"/>
  </w:num>
  <w:num w:numId="25" w16cid:durableId="1454860158">
    <w:abstractNumId w:val="33"/>
  </w:num>
  <w:num w:numId="26" w16cid:durableId="2124573757">
    <w:abstractNumId w:val="42"/>
  </w:num>
  <w:num w:numId="27" w16cid:durableId="1743216241">
    <w:abstractNumId w:val="36"/>
  </w:num>
  <w:num w:numId="28" w16cid:durableId="251283958">
    <w:abstractNumId w:val="11"/>
  </w:num>
  <w:num w:numId="29" w16cid:durableId="1247761845">
    <w:abstractNumId w:val="37"/>
  </w:num>
  <w:num w:numId="30" w16cid:durableId="616644288">
    <w:abstractNumId w:val="17"/>
  </w:num>
  <w:num w:numId="31" w16cid:durableId="743256922">
    <w:abstractNumId w:val="25"/>
  </w:num>
  <w:num w:numId="32" w16cid:durableId="1112628650">
    <w:abstractNumId w:val="38"/>
  </w:num>
  <w:num w:numId="33" w16cid:durableId="1358307731">
    <w:abstractNumId w:val="23"/>
  </w:num>
  <w:num w:numId="34" w16cid:durableId="1227493571">
    <w:abstractNumId w:val="15"/>
  </w:num>
  <w:num w:numId="35" w16cid:durableId="1361854911">
    <w:abstractNumId w:val="12"/>
  </w:num>
  <w:num w:numId="36" w16cid:durableId="68964138">
    <w:abstractNumId w:val="32"/>
  </w:num>
  <w:num w:numId="37" w16cid:durableId="953907459">
    <w:abstractNumId w:val="21"/>
  </w:num>
  <w:num w:numId="38" w16cid:durableId="691106225">
    <w:abstractNumId w:val="1"/>
  </w:num>
  <w:num w:numId="39" w16cid:durableId="1521167576">
    <w:abstractNumId w:val="4"/>
  </w:num>
  <w:num w:numId="40" w16cid:durableId="118257220">
    <w:abstractNumId w:val="40"/>
  </w:num>
  <w:num w:numId="41" w16cid:durableId="1680811842">
    <w:abstractNumId w:val="22"/>
  </w:num>
  <w:num w:numId="42" w16cid:durableId="1039282402">
    <w:abstractNumId w:val="6"/>
  </w:num>
  <w:num w:numId="43" w16cid:durableId="290325039">
    <w:abstractNumId w:val="5"/>
  </w:num>
  <w:num w:numId="44" w16cid:durableId="1960918786">
    <w:abstractNumId w:val="34"/>
  </w:num>
  <w:num w:numId="45" w16cid:durableId="1753619136">
    <w:abstractNumId w:val="9"/>
  </w:num>
  <w:num w:numId="46" w16cid:durableId="1764261676">
    <w:abstractNumId w:val="30"/>
  </w:num>
  <w:num w:numId="47" w16cid:durableId="316348891">
    <w:abstractNumId w:val="3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45A"/>
    <w:rsid w:val="00002BD6"/>
    <w:rsid w:val="00003F87"/>
    <w:rsid w:val="000105EC"/>
    <w:rsid w:val="00011303"/>
    <w:rsid w:val="000113F0"/>
    <w:rsid w:val="00011DDD"/>
    <w:rsid w:val="000124F6"/>
    <w:rsid w:val="00013D8D"/>
    <w:rsid w:val="00022900"/>
    <w:rsid w:val="00026242"/>
    <w:rsid w:val="0002776A"/>
    <w:rsid w:val="00027B30"/>
    <w:rsid w:val="00034A74"/>
    <w:rsid w:val="0004021A"/>
    <w:rsid w:val="00042FF8"/>
    <w:rsid w:val="000433FB"/>
    <w:rsid w:val="00044C5E"/>
    <w:rsid w:val="000453EC"/>
    <w:rsid w:val="00046B7D"/>
    <w:rsid w:val="00050129"/>
    <w:rsid w:val="000503D3"/>
    <w:rsid w:val="000559EF"/>
    <w:rsid w:val="00056151"/>
    <w:rsid w:val="00061BD8"/>
    <w:rsid w:val="0006303D"/>
    <w:rsid w:val="000637B2"/>
    <w:rsid w:val="00063EFA"/>
    <w:rsid w:val="000654EE"/>
    <w:rsid w:val="00065DFA"/>
    <w:rsid w:val="0006744A"/>
    <w:rsid w:val="0006763C"/>
    <w:rsid w:val="00070556"/>
    <w:rsid w:val="00075955"/>
    <w:rsid w:val="000832C7"/>
    <w:rsid w:val="00085A59"/>
    <w:rsid w:val="00086085"/>
    <w:rsid w:val="00087686"/>
    <w:rsid w:val="00090437"/>
    <w:rsid w:val="00091969"/>
    <w:rsid w:val="00092C5E"/>
    <w:rsid w:val="0009395C"/>
    <w:rsid w:val="00094275"/>
    <w:rsid w:val="00094407"/>
    <w:rsid w:val="00094B36"/>
    <w:rsid w:val="00096E8A"/>
    <w:rsid w:val="0009701B"/>
    <w:rsid w:val="00097940"/>
    <w:rsid w:val="000A1E9C"/>
    <w:rsid w:val="000A2968"/>
    <w:rsid w:val="000A3966"/>
    <w:rsid w:val="000A3CFD"/>
    <w:rsid w:val="000A4525"/>
    <w:rsid w:val="000B5229"/>
    <w:rsid w:val="000C0A95"/>
    <w:rsid w:val="000C14EA"/>
    <w:rsid w:val="000C5BC0"/>
    <w:rsid w:val="000D26F6"/>
    <w:rsid w:val="000D6373"/>
    <w:rsid w:val="000E0123"/>
    <w:rsid w:val="000E0703"/>
    <w:rsid w:val="000E0C98"/>
    <w:rsid w:val="000E586B"/>
    <w:rsid w:val="000E67A1"/>
    <w:rsid w:val="000E7FAC"/>
    <w:rsid w:val="000F1939"/>
    <w:rsid w:val="000F3C29"/>
    <w:rsid w:val="000F4A39"/>
    <w:rsid w:val="000F60D1"/>
    <w:rsid w:val="000F6C9F"/>
    <w:rsid w:val="00100032"/>
    <w:rsid w:val="001006C5"/>
    <w:rsid w:val="00101548"/>
    <w:rsid w:val="00104B4E"/>
    <w:rsid w:val="001125F8"/>
    <w:rsid w:val="00114E61"/>
    <w:rsid w:val="0011514A"/>
    <w:rsid w:val="00116666"/>
    <w:rsid w:val="00116FE3"/>
    <w:rsid w:val="0012086E"/>
    <w:rsid w:val="0012588E"/>
    <w:rsid w:val="001260D7"/>
    <w:rsid w:val="00126183"/>
    <w:rsid w:val="00127B6D"/>
    <w:rsid w:val="00130F2D"/>
    <w:rsid w:val="00131881"/>
    <w:rsid w:val="00141935"/>
    <w:rsid w:val="001460A4"/>
    <w:rsid w:val="00146552"/>
    <w:rsid w:val="0015041B"/>
    <w:rsid w:val="0016067D"/>
    <w:rsid w:val="00166F70"/>
    <w:rsid w:val="00167105"/>
    <w:rsid w:val="00167B63"/>
    <w:rsid w:val="001715CD"/>
    <w:rsid w:val="0017227D"/>
    <w:rsid w:val="00173D1B"/>
    <w:rsid w:val="001754C5"/>
    <w:rsid w:val="00175949"/>
    <w:rsid w:val="0017676C"/>
    <w:rsid w:val="00177130"/>
    <w:rsid w:val="0018686C"/>
    <w:rsid w:val="001A3E99"/>
    <w:rsid w:val="001A7A55"/>
    <w:rsid w:val="001B315C"/>
    <w:rsid w:val="001B5C0F"/>
    <w:rsid w:val="001C3643"/>
    <w:rsid w:val="001C7289"/>
    <w:rsid w:val="001D136C"/>
    <w:rsid w:val="001D1ACD"/>
    <w:rsid w:val="001D695E"/>
    <w:rsid w:val="001E0A2A"/>
    <w:rsid w:val="001E1045"/>
    <w:rsid w:val="001E7268"/>
    <w:rsid w:val="001E73D5"/>
    <w:rsid w:val="001F1E36"/>
    <w:rsid w:val="001F39C2"/>
    <w:rsid w:val="001F3C6A"/>
    <w:rsid w:val="001F5636"/>
    <w:rsid w:val="00201A8A"/>
    <w:rsid w:val="0020203C"/>
    <w:rsid w:val="00202147"/>
    <w:rsid w:val="002032D3"/>
    <w:rsid w:val="002035BC"/>
    <w:rsid w:val="00203911"/>
    <w:rsid w:val="00203BF0"/>
    <w:rsid w:val="00204ABB"/>
    <w:rsid w:val="00207661"/>
    <w:rsid w:val="00210B38"/>
    <w:rsid w:val="00211DE9"/>
    <w:rsid w:val="00212A25"/>
    <w:rsid w:val="00212A66"/>
    <w:rsid w:val="00216C19"/>
    <w:rsid w:val="00222031"/>
    <w:rsid w:val="0022589C"/>
    <w:rsid w:val="0022645A"/>
    <w:rsid w:val="00227A6C"/>
    <w:rsid w:val="00230B1C"/>
    <w:rsid w:val="00231F95"/>
    <w:rsid w:val="002321FF"/>
    <w:rsid w:val="002361AE"/>
    <w:rsid w:val="00240379"/>
    <w:rsid w:val="00240FCB"/>
    <w:rsid w:val="00245405"/>
    <w:rsid w:val="00245EF0"/>
    <w:rsid w:val="0025104F"/>
    <w:rsid w:val="00251E97"/>
    <w:rsid w:val="00260593"/>
    <w:rsid w:val="002630E0"/>
    <w:rsid w:val="00263B0A"/>
    <w:rsid w:val="00270008"/>
    <w:rsid w:val="0027026E"/>
    <w:rsid w:val="00270D49"/>
    <w:rsid w:val="00271C46"/>
    <w:rsid w:val="002757C0"/>
    <w:rsid w:val="002821DA"/>
    <w:rsid w:val="00282DE0"/>
    <w:rsid w:val="00284269"/>
    <w:rsid w:val="0028742D"/>
    <w:rsid w:val="00290A28"/>
    <w:rsid w:val="00291323"/>
    <w:rsid w:val="002919C6"/>
    <w:rsid w:val="0029486B"/>
    <w:rsid w:val="00296BFB"/>
    <w:rsid w:val="002A3473"/>
    <w:rsid w:val="002A6853"/>
    <w:rsid w:val="002A7E59"/>
    <w:rsid w:val="002B26B4"/>
    <w:rsid w:val="002B2F63"/>
    <w:rsid w:val="002B4272"/>
    <w:rsid w:val="002C17F6"/>
    <w:rsid w:val="002C39F1"/>
    <w:rsid w:val="002C45ED"/>
    <w:rsid w:val="002D21AA"/>
    <w:rsid w:val="002D3A02"/>
    <w:rsid w:val="002E1179"/>
    <w:rsid w:val="002E3B86"/>
    <w:rsid w:val="002E571D"/>
    <w:rsid w:val="002E5B20"/>
    <w:rsid w:val="003027D1"/>
    <w:rsid w:val="00303EB9"/>
    <w:rsid w:val="003112D6"/>
    <w:rsid w:val="00322E0C"/>
    <w:rsid w:val="00324F8A"/>
    <w:rsid w:val="00327224"/>
    <w:rsid w:val="00330089"/>
    <w:rsid w:val="00330CFC"/>
    <w:rsid w:val="00337DC4"/>
    <w:rsid w:val="003410E9"/>
    <w:rsid w:val="00344DD4"/>
    <w:rsid w:val="00345049"/>
    <w:rsid w:val="00354C7E"/>
    <w:rsid w:val="003624A7"/>
    <w:rsid w:val="003646FC"/>
    <w:rsid w:val="00365C44"/>
    <w:rsid w:val="00367C4E"/>
    <w:rsid w:val="00372C84"/>
    <w:rsid w:val="00374F62"/>
    <w:rsid w:val="003750B2"/>
    <w:rsid w:val="003762F2"/>
    <w:rsid w:val="00376595"/>
    <w:rsid w:val="00376E85"/>
    <w:rsid w:val="003773A9"/>
    <w:rsid w:val="003776CF"/>
    <w:rsid w:val="00381FD6"/>
    <w:rsid w:val="00385296"/>
    <w:rsid w:val="00386405"/>
    <w:rsid w:val="00390925"/>
    <w:rsid w:val="003910C7"/>
    <w:rsid w:val="0039375F"/>
    <w:rsid w:val="00395620"/>
    <w:rsid w:val="003967FE"/>
    <w:rsid w:val="003A1F40"/>
    <w:rsid w:val="003A2B3E"/>
    <w:rsid w:val="003A369B"/>
    <w:rsid w:val="003A4BBF"/>
    <w:rsid w:val="003A58A5"/>
    <w:rsid w:val="003A7756"/>
    <w:rsid w:val="003B0A01"/>
    <w:rsid w:val="003B14BD"/>
    <w:rsid w:val="003B3470"/>
    <w:rsid w:val="003B7C5B"/>
    <w:rsid w:val="003C32C3"/>
    <w:rsid w:val="003C4848"/>
    <w:rsid w:val="003C594B"/>
    <w:rsid w:val="003D23A6"/>
    <w:rsid w:val="003D74B7"/>
    <w:rsid w:val="003E06F4"/>
    <w:rsid w:val="003E613D"/>
    <w:rsid w:val="003F0DDB"/>
    <w:rsid w:val="003F5106"/>
    <w:rsid w:val="003F66C2"/>
    <w:rsid w:val="003F7357"/>
    <w:rsid w:val="003F79CB"/>
    <w:rsid w:val="0040129F"/>
    <w:rsid w:val="004017E2"/>
    <w:rsid w:val="00402CFF"/>
    <w:rsid w:val="00403408"/>
    <w:rsid w:val="00404A96"/>
    <w:rsid w:val="00405512"/>
    <w:rsid w:val="00407CCF"/>
    <w:rsid w:val="0041024D"/>
    <w:rsid w:val="0041152A"/>
    <w:rsid w:val="00414200"/>
    <w:rsid w:val="00417923"/>
    <w:rsid w:val="004231C3"/>
    <w:rsid w:val="00423D3C"/>
    <w:rsid w:val="00425DE3"/>
    <w:rsid w:val="0042650D"/>
    <w:rsid w:val="0042673A"/>
    <w:rsid w:val="00426EBF"/>
    <w:rsid w:val="00430615"/>
    <w:rsid w:val="00434375"/>
    <w:rsid w:val="0043739E"/>
    <w:rsid w:val="00445977"/>
    <w:rsid w:val="00446AFF"/>
    <w:rsid w:val="00446C8A"/>
    <w:rsid w:val="00450D66"/>
    <w:rsid w:val="004554C0"/>
    <w:rsid w:val="00456B9B"/>
    <w:rsid w:val="0046110E"/>
    <w:rsid w:val="0046290A"/>
    <w:rsid w:val="00464A1D"/>
    <w:rsid w:val="00466174"/>
    <w:rsid w:val="004761CB"/>
    <w:rsid w:val="0047699F"/>
    <w:rsid w:val="00476BD8"/>
    <w:rsid w:val="00480AB9"/>
    <w:rsid w:val="00480C0A"/>
    <w:rsid w:val="00486563"/>
    <w:rsid w:val="00487025"/>
    <w:rsid w:val="00487968"/>
    <w:rsid w:val="0049020F"/>
    <w:rsid w:val="004940DC"/>
    <w:rsid w:val="00495C6B"/>
    <w:rsid w:val="004A0CC1"/>
    <w:rsid w:val="004A17E2"/>
    <w:rsid w:val="004A7A40"/>
    <w:rsid w:val="004B19A4"/>
    <w:rsid w:val="004B2AD8"/>
    <w:rsid w:val="004B595B"/>
    <w:rsid w:val="004B685D"/>
    <w:rsid w:val="004B6B2B"/>
    <w:rsid w:val="004C0023"/>
    <w:rsid w:val="004C2741"/>
    <w:rsid w:val="004C55DA"/>
    <w:rsid w:val="004C6429"/>
    <w:rsid w:val="004C7713"/>
    <w:rsid w:val="004C7ADA"/>
    <w:rsid w:val="004C7B86"/>
    <w:rsid w:val="004D2B8C"/>
    <w:rsid w:val="004D5FD4"/>
    <w:rsid w:val="004E0623"/>
    <w:rsid w:val="004E0A05"/>
    <w:rsid w:val="004E213B"/>
    <w:rsid w:val="004E2FBC"/>
    <w:rsid w:val="004E3F36"/>
    <w:rsid w:val="004E47D5"/>
    <w:rsid w:val="004E7250"/>
    <w:rsid w:val="004F24C3"/>
    <w:rsid w:val="004F2887"/>
    <w:rsid w:val="004F450F"/>
    <w:rsid w:val="004F4B40"/>
    <w:rsid w:val="004F52E6"/>
    <w:rsid w:val="004F5D53"/>
    <w:rsid w:val="004F6328"/>
    <w:rsid w:val="004F6403"/>
    <w:rsid w:val="005028BB"/>
    <w:rsid w:val="005051EC"/>
    <w:rsid w:val="00505556"/>
    <w:rsid w:val="0050724D"/>
    <w:rsid w:val="00513E8B"/>
    <w:rsid w:val="00515E22"/>
    <w:rsid w:val="00516266"/>
    <w:rsid w:val="0051648C"/>
    <w:rsid w:val="0052100C"/>
    <w:rsid w:val="005246F5"/>
    <w:rsid w:val="00524CA4"/>
    <w:rsid w:val="00526E92"/>
    <w:rsid w:val="005309F1"/>
    <w:rsid w:val="005337C3"/>
    <w:rsid w:val="00534668"/>
    <w:rsid w:val="00534EB6"/>
    <w:rsid w:val="0054120A"/>
    <w:rsid w:val="00543230"/>
    <w:rsid w:val="005434E2"/>
    <w:rsid w:val="00546DD4"/>
    <w:rsid w:val="00547277"/>
    <w:rsid w:val="005474AD"/>
    <w:rsid w:val="0055013B"/>
    <w:rsid w:val="0055052A"/>
    <w:rsid w:val="005539C0"/>
    <w:rsid w:val="0055584F"/>
    <w:rsid w:val="00556C64"/>
    <w:rsid w:val="005617DC"/>
    <w:rsid w:val="005627AB"/>
    <w:rsid w:val="0056773F"/>
    <w:rsid w:val="00570569"/>
    <w:rsid w:val="0057194B"/>
    <w:rsid w:val="005733AD"/>
    <w:rsid w:val="00575836"/>
    <w:rsid w:val="00582045"/>
    <w:rsid w:val="005824A7"/>
    <w:rsid w:val="005839AF"/>
    <w:rsid w:val="005841F4"/>
    <w:rsid w:val="0058458E"/>
    <w:rsid w:val="00584C32"/>
    <w:rsid w:val="00585A8A"/>
    <w:rsid w:val="00586D89"/>
    <w:rsid w:val="005934F9"/>
    <w:rsid w:val="00595651"/>
    <w:rsid w:val="005966E0"/>
    <w:rsid w:val="005A078D"/>
    <w:rsid w:val="005A61EE"/>
    <w:rsid w:val="005A7536"/>
    <w:rsid w:val="005A758A"/>
    <w:rsid w:val="005B0551"/>
    <w:rsid w:val="005B1051"/>
    <w:rsid w:val="005B653A"/>
    <w:rsid w:val="005C351D"/>
    <w:rsid w:val="005C4DF9"/>
    <w:rsid w:val="005C5D2A"/>
    <w:rsid w:val="005D3904"/>
    <w:rsid w:val="005D4BB1"/>
    <w:rsid w:val="005D545F"/>
    <w:rsid w:val="005D588E"/>
    <w:rsid w:val="005D58CE"/>
    <w:rsid w:val="005E4974"/>
    <w:rsid w:val="005E6297"/>
    <w:rsid w:val="005F164B"/>
    <w:rsid w:val="005F1EFF"/>
    <w:rsid w:val="005F5B0D"/>
    <w:rsid w:val="00600EE9"/>
    <w:rsid w:val="00604A5C"/>
    <w:rsid w:val="00605B99"/>
    <w:rsid w:val="006075A1"/>
    <w:rsid w:val="006100C0"/>
    <w:rsid w:val="006135B2"/>
    <w:rsid w:val="0061439A"/>
    <w:rsid w:val="00615E3D"/>
    <w:rsid w:val="0062126A"/>
    <w:rsid w:val="0062132B"/>
    <w:rsid w:val="006237A7"/>
    <w:rsid w:val="00623ACE"/>
    <w:rsid w:val="006265E2"/>
    <w:rsid w:val="00632EC5"/>
    <w:rsid w:val="00632F00"/>
    <w:rsid w:val="00635024"/>
    <w:rsid w:val="006403AA"/>
    <w:rsid w:val="00640517"/>
    <w:rsid w:val="00640600"/>
    <w:rsid w:val="00640768"/>
    <w:rsid w:val="00642540"/>
    <w:rsid w:val="006458B2"/>
    <w:rsid w:val="00645D20"/>
    <w:rsid w:val="006474D2"/>
    <w:rsid w:val="00647958"/>
    <w:rsid w:val="00651ABA"/>
    <w:rsid w:val="00651C68"/>
    <w:rsid w:val="006525A3"/>
    <w:rsid w:val="006578D8"/>
    <w:rsid w:val="006633F6"/>
    <w:rsid w:val="00677204"/>
    <w:rsid w:val="006777D4"/>
    <w:rsid w:val="00677DE5"/>
    <w:rsid w:val="00680F37"/>
    <w:rsid w:val="006A0F6F"/>
    <w:rsid w:val="006A2B67"/>
    <w:rsid w:val="006A44A1"/>
    <w:rsid w:val="006A4FB6"/>
    <w:rsid w:val="006A6D93"/>
    <w:rsid w:val="006A7542"/>
    <w:rsid w:val="006B1EDE"/>
    <w:rsid w:val="006B30F8"/>
    <w:rsid w:val="006B408E"/>
    <w:rsid w:val="006B5BEC"/>
    <w:rsid w:val="006B6E9F"/>
    <w:rsid w:val="006C09BA"/>
    <w:rsid w:val="006C4F14"/>
    <w:rsid w:val="006C5C45"/>
    <w:rsid w:val="006C737C"/>
    <w:rsid w:val="006D006D"/>
    <w:rsid w:val="006D013E"/>
    <w:rsid w:val="006D1529"/>
    <w:rsid w:val="006D618E"/>
    <w:rsid w:val="006F2267"/>
    <w:rsid w:val="00700E58"/>
    <w:rsid w:val="0070286F"/>
    <w:rsid w:val="00704B25"/>
    <w:rsid w:val="00704B7F"/>
    <w:rsid w:val="00706001"/>
    <w:rsid w:val="00711402"/>
    <w:rsid w:val="0071201B"/>
    <w:rsid w:val="00713421"/>
    <w:rsid w:val="00720EE6"/>
    <w:rsid w:val="00721EF8"/>
    <w:rsid w:val="00723443"/>
    <w:rsid w:val="0072600B"/>
    <w:rsid w:val="00727A86"/>
    <w:rsid w:val="007307F5"/>
    <w:rsid w:val="007315B8"/>
    <w:rsid w:val="0073395B"/>
    <w:rsid w:val="00734199"/>
    <w:rsid w:val="00735182"/>
    <w:rsid w:val="007363EB"/>
    <w:rsid w:val="00740453"/>
    <w:rsid w:val="0074420A"/>
    <w:rsid w:val="00744DED"/>
    <w:rsid w:val="00745EB2"/>
    <w:rsid w:val="007461D7"/>
    <w:rsid w:val="0074659B"/>
    <w:rsid w:val="007503F4"/>
    <w:rsid w:val="00751DF4"/>
    <w:rsid w:val="00751F2B"/>
    <w:rsid w:val="0075265F"/>
    <w:rsid w:val="007610E9"/>
    <w:rsid w:val="007625D9"/>
    <w:rsid w:val="007639F6"/>
    <w:rsid w:val="00763FB4"/>
    <w:rsid w:val="00765806"/>
    <w:rsid w:val="00765E3E"/>
    <w:rsid w:val="00766B40"/>
    <w:rsid w:val="00767D38"/>
    <w:rsid w:val="00770F2A"/>
    <w:rsid w:val="00772D71"/>
    <w:rsid w:val="00772EA7"/>
    <w:rsid w:val="0077324E"/>
    <w:rsid w:val="007734D5"/>
    <w:rsid w:val="0078122C"/>
    <w:rsid w:val="00785043"/>
    <w:rsid w:val="00787748"/>
    <w:rsid w:val="0079012D"/>
    <w:rsid w:val="00793F16"/>
    <w:rsid w:val="00797861"/>
    <w:rsid w:val="00797995"/>
    <w:rsid w:val="007A1BA6"/>
    <w:rsid w:val="007A2CE6"/>
    <w:rsid w:val="007A5EE9"/>
    <w:rsid w:val="007A67EE"/>
    <w:rsid w:val="007B2E61"/>
    <w:rsid w:val="007B4043"/>
    <w:rsid w:val="007C0FF0"/>
    <w:rsid w:val="007C259E"/>
    <w:rsid w:val="007D4306"/>
    <w:rsid w:val="007D45B2"/>
    <w:rsid w:val="007D4699"/>
    <w:rsid w:val="007D74A0"/>
    <w:rsid w:val="007E04CF"/>
    <w:rsid w:val="007E3981"/>
    <w:rsid w:val="007E5156"/>
    <w:rsid w:val="007E66FF"/>
    <w:rsid w:val="007E78AC"/>
    <w:rsid w:val="007F0F78"/>
    <w:rsid w:val="007F3CAC"/>
    <w:rsid w:val="007F68E9"/>
    <w:rsid w:val="007F7031"/>
    <w:rsid w:val="007F707C"/>
    <w:rsid w:val="007F7B1B"/>
    <w:rsid w:val="008016EC"/>
    <w:rsid w:val="0080458D"/>
    <w:rsid w:val="0080493A"/>
    <w:rsid w:val="00804D2E"/>
    <w:rsid w:val="00805696"/>
    <w:rsid w:val="0080795F"/>
    <w:rsid w:val="00812C12"/>
    <w:rsid w:val="00813D38"/>
    <w:rsid w:val="00814133"/>
    <w:rsid w:val="00814E40"/>
    <w:rsid w:val="00816F53"/>
    <w:rsid w:val="00817FB0"/>
    <w:rsid w:val="00820C4E"/>
    <w:rsid w:val="0082380D"/>
    <w:rsid w:val="00823A05"/>
    <w:rsid w:val="00826A57"/>
    <w:rsid w:val="00826F83"/>
    <w:rsid w:val="008304B4"/>
    <w:rsid w:val="00830A66"/>
    <w:rsid w:val="0083798A"/>
    <w:rsid w:val="008406A9"/>
    <w:rsid w:val="008440FC"/>
    <w:rsid w:val="008509C2"/>
    <w:rsid w:val="0085455A"/>
    <w:rsid w:val="00855AD9"/>
    <w:rsid w:val="00857024"/>
    <w:rsid w:val="008577D8"/>
    <w:rsid w:val="00864F1C"/>
    <w:rsid w:val="0086586F"/>
    <w:rsid w:val="00866CA4"/>
    <w:rsid w:val="00870913"/>
    <w:rsid w:val="00874711"/>
    <w:rsid w:val="00874E0E"/>
    <w:rsid w:val="008803D1"/>
    <w:rsid w:val="00882113"/>
    <w:rsid w:val="00896FA7"/>
    <w:rsid w:val="008A0D14"/>
    <w:rsid w:val="008A22A9"/>
    <w:rsid w:val="008A4636"/>
    <w:rsid w:val="008B2A56"/>
    <w:rsid w:val="008C0111"/>
    <w:rsid w:val="008C4AC3"/>
    <w:rsid w:val="008D0E54"/>
    <w:rsid w:val="008D103B"/>
    <w:rsid w:val="008D2D52"/>
    <w:rsid w:val="008D5F94"/>
    <w:rsid w:val="008D6070"/>
    <w:rsid w:val="008F60DF"/>
    <w:rsid w:val="008F6531"/>
    <w:rsid w:val="008F7C4A"/>
    <w:rsid w:val="009012F5"/>
    <w:rsid w:val="00903CC9"/>
    <w:rsid w:val="009043C6"/>
    <w:rsid w:val="00911922"/>
    <w:rsid w:val="00912354"/>
    <w:rsid w:val="00915130"/>
    <w:rsid w:val="00921512"/>
    <w:rsid w:val="00922E69"/>
    <w:rsid w:val="00924A0B"/>
    <w:rsid w:val="00925926"/>
    <w:rsid w:val="00930A49"/>
    <w:rsid w:val="00931422"/>
    <w:rsid w:val="00932984"/>
    <w:rsid w:val="00933215"/>
    <w:rsid w:val="009336FC"/>
    <w:rsid w:val="0093444E"/>
    <w:rsid w:val="00940E96"/>
    <w:rsid w:val="00946449"/>
    <w:rsid w:val="0094734B"/>
    <w:rsid w:val="00950020"/>
    <w:rsid w:val="00953CFF"/>
    <w:rsid w:val="00953D52"/>
    <w:rsid w:val="0095581D"/>
    <w:rsid w:val="009609BA"/>
    <w:rsid w:val="00960BEF"/>
    <w:rsid w:val="00963D88"/>
    <w:rsid w:val="009649F7"/>
    <w:rsid w:val="0096684C"/>
    <w:rsid w:val="0096695B"/>
    <w:rsid w:val="00973A7B"/>
    <w:rsid w:val="009773FD"/>
    <w:rsid w:val="0098276F"/>
    <w:rsid w:val="009837AD"/>
    <w:rsid w:val="00987D0A"/>
    <w:rsid w:val="0099142B"/>
    <w:rsid w:val="009914BC"/>
    <w:rsid w:val="00994BBE"/>
    <w:rsid w:val="009967C1"/>
    <w:rsid w:val="0099708C"/>
    <w:rsid w:val="009A2EBC"/>
    <w:rsid w:val="009A3C5E"/>
    <w:rsid w:val="009A6438"/>
    <w:rsid w:val="009A718E"/>
    <w:rsid w:val="009B0E45"/>
    <w:rsid w:val="009B1C84"/>
    <w:rsid w:val="009B3400"/>
    <w:rsid w:val="009B3A73"/>
    <w:rsid w:val="009B4E0B"/>
    <w:rsid w:val="009B5781"/>
    <w:rsid w:val="009B5EA2"/>
    <w:rsid w:val="009C0F4F"/>
    <w:rsid w:val="009C1C11"/>
    <w:rsid w:val="009C22F0"/>
    <w:rsid w:val="009C76D6"/>
    <w:rsid w:val="009D0530"/>
    <w:rsid w:val="009D1C55"/>
    <w:rsid w:val="009D2B7D"/>
    <w:rsid w:val="009D3508"/>
    <w:rsid w:val="009D3AF1"/>
    <w:rsid w:val="009D3D0C"/>
    <w:rsid w:val="009D453F"/>
    <w:rsid w:val="009E09C7"/>
    <w:rsid w:val="009E257D"/>
    <w:rsid w:val="009E3E13"/>
    <w:rsid w:val="009E448A"/>
    <w:rsid w:val="009F1C2C"/>
    <w:rsid w:val="009F2C27"/>
    <w:rsid w:val="009F5991"/>
    <w:rsid w:val="00A02A84"/>
    <w:rsid w:val="00A1082D"/>
    <w:rsid w:val="00A13723"/>
    <w:rsid w:val="00A14A32"/>
    <w:rsid w:val="00A166ED"/>
    <w:rsid w:val="00A209DF"/>
    <w:rsid w:val="00A26F8D"/>
    <w:rsid w:val="00A306D1"/>
    <w:rsid w:val="00A31538"/>
    <w:rsid w:val="00A3370A"/>
    <w:rsid w:val="00A40695"/>
    <w:rsid w:val="00A426CF"/>
    <w:rsid w:val="00A44208"/>
    <w:rsid w:val="00A458A1"/>
    <w:rsid w:val="00A468BF"/>
    <w:rsid w:val="00A50C59"/>
    <w:rsid w:val="00A52967"/>
    <w:rsid w:val="00A568B0"/>
    <w:rsid w:val="00A608B1"/>
    <w:rsid w:val="00A60FE8"/>
    <w:rsid w:val="00A65F14"/>
    <w:rsid w:val="00A7027B"/>
    <w:rsid w:val="00A707E2"/>
    <w:rsid w:val="00A73D7E"/>
    <w:rsid w:val="00A769FE"/>
    <w:rsid w:val="00A812C6"/>
    <w:rsid w:val="00A849D4"/>
    <w:rsid w:val="00A86894"/>
    <w:rsid w:val="00A87054"/>
    <w:rsid w:val="00A90A92"/>
    <w:rsid w:val="00A9146D"/>
    <w:rsid w:val="00AB13AD"/>
    <w:rsid w:val="00AB44C5"/>
    <w:rsid w:val="00AB53A6"/>
    <w:rsid w:val="00AB5BE3"/>
    <w:rsid w:val="00AB62F1"/>
    <w:rsid w:val="00AC4659"/>
    <w:rsid w:val="00AC6C0E"/>
    <w:rsid w:val="00AD1503"/>
    <w:rsid w:val="00AD1E10"/>
    <w:rsid w:val="00AD30DF"/>
    <w:rsid w:val="00AD59C7"/>
    <w:rsid w:val="00AD6A71"/>
    <w:rsid w:val="00AE1605"/>
    <w:rsid w:val="00AF0596"/>
    <w:rsid w:val="00AF4E52"/>
    <w:rsid w:val="00AF6AEB"/>
    <w:rsid w:val="00B00DC7"/>
    <w:rsid w:val="00B04C8D"/>
    <w:rsid w:val="00B05354"/>
    <w:rsid w:val="00B06DDE"/>
    <w:rsid w:val="00B11A39"/>
    <w:rsid w:val="00B141E3"/>
    <w:rsid w:val="00B17A4B"/>
    <w:rsid w:val="00B2196B"/>
    <w:rsid w:val="00B2315D"/>
    <w:rsid w:val="00B23402"/>
    <w:rsid w:val="00B261DF"/>
    <w:rsid w:val="00B26398"/>
    <w:rsid w:val="00B26CFE"/>
    <w:rsid w:val="00B27C73"/>
    <w:rsid w:val="00B302B2"/>
    <w:rsid w:val="00B31073"/>
    <w:rsid w:val="00B329EF"/>
    <w:rsid w:val="00B32D67"/>
    <w:rsid w:val="00B360F2"/>
    <w:rsid w:val="00B37905"/>
    <w:rsid w:val="00B4287E"/>
    <w:rsid w:val="00B4422A"/>
    <w:rsid w:val="00B53537"/>
    <w:rsid w:val="00B53BF0"/>
    <w:rsid w:val="00B56033"/>
    <w:rsid w:val="00B621DA"/>
    <w:rsid w:val="00B65D97"/>
    <w:rsid w:val="00B77333"/>
    <w:rsid w:val="00B779D9"/>
    <w:rsid w:val="00B77FF3"/>
    <w:rsid w:val="00B804A8"/>
    <w:rsid w:val="00B80BF4"/>
    <w:rsid w:val="00B8266E"/>
    <w:rsid w:val="00B86B25"/>
    <w:rsid w:val="00B9719D"/>
    <w:rsid w:val="00BA0150"/>
    <w:rsid w:val="00BA016F"/>
    <w:rsid w:val="00BA0D11"/>
    <w:rsid w:val="00BA1579"/>
    <w:rsid w:val="00BA240F"/>
    <w:rsid w:val="00BB07C7"/>
    <w:rsid w:val="00BB23B3"/>
    <w:rsid w:val="00BB5C62"/>
    <w:rsid w:val="00BB69CB"/>
    <w:rsid w:val="00BC5BED"/>
    <w:rsid w:val="00BC6573"/>
    <w:rsid w:val="00BD2237"/>
    <w:rsid w:val="00BD343F"/>
    <w:rsid w:val="00BD7178"/>
    <w:rsid w:val="00BE02F3"/>
    <w:rsid w:val="00BE0A38"/>
    <w:rsid w:val="00BE36A7"/>
    <w:rsid w:val="00BE444F"/>
    <w:rsid w:val="00BE7F21"/>
    <w:rsid w:val="00BF04FB"/>
    <w:rsid w:val="00BF1214"/>
    <w:rsid w:val="00BF1882"/>
    <w:rsid w:val="00BF3DF5"/>
    <w:rsid w:val="00BF5AB2"/>
    <w:rsid w:val="00C00B0B"/>
    <w:rsid w:val="00C021F8"/>
    <w:rsid w:val="00C041C0"/>
    <w:rsid w:val="00C0524E"/>
    <w:rsid w:val="00C07F69"/>
    <w:rsid w:val="00C11B17"/>
    <w:rsid w:val="00C139A6"/>
    <w:rsid w:val="00C21388"/>
    <w:rsid w:val="00C21E2A"/>
    <w:rsid w:val="00C24FBD"/>
    <w:rsid w:val="00C27DD3"/>
    <w:rsid w:val="00C32911"/>
    <w:rsid w:val="00C37861"/>
    <w:rsid w:val="00C379ED"/>
    <w:rsid w:val="00C432A3"/>
    <w:rsid w:val="00C44E56"/>
    <w:rsid w:val="00C476EE"/>
    <w:rsid w:val="00C5413D"/>
    <w:rsid w:val="00C55334"/>
    <w:rsid w:val="00C55FDD"/>
    <w:rsid w:val="00C56D59"/>
    <w:rsid w:val="00C60981"/>
    <w:rsid w:val="00C611B4"/>
    <w:rsid w:val="00C619A7"/>
    <w:rsid w:val="00C61FA6"/>
    <w:rsid w:val="00C6257E"/>
    <w:rsid w:val="00C6303D"/>
    <w:rsid w:val="00C652E4"/>
    <w:rsid w:val="00C67E43"/>
    <w:rsid w:val="00C7177D"/>
    <w:rsid w:val="00C73D75"/>
    <w:rsid w:val="00C74576"/>
    <w:rsid w:val="00C77233"/>
    <w:rsid w:val="00C8019F"/>
    <w:rsid w:val="00C80851"/>
    <w:rsid w:val="00C857B4"/>
    <w:rsid w:val="00C97FBE"/>
    <w:rsid w:val="00CA1247"/>
    <w:rsid w:val="00CA4FF0"/>
    <w:rsid w:val="00CA6494"/>
    <w:rsid w:val="00CB2B5E"/>
    <w:rsid w:val="00CB449F"/>
    <w:rsid w:val="00CC1691"/>
    <w:rsid w:val="00CC2095"/>
    <w:rsid w:val="00CC27AE"/>
    <w:rsid w:val="00CC38F8"/>
    <w:rsid w:val="00CC4A00"/>
    <w:rsid w:val="00CD3F92"/>
    <w:rsid w:val="00CD61C2"/>
    <w:rsid w:val="00CE110F"/>
    <w:rsid w:val="00CE233C"/>
    <w:rsid w:val="00CE27AD"/>
    <w:rsid w:val="00CE28A4"/>
    <w:rsid w:val="00CE3087"/>
    <w:rsid w:val="00CE56F3"/>
    <w:rsid w:val="00CE7BE5"/>
    <w:rsid w:val="00CF2844"/>
    <w:rsid w:val="00CF2870"/>
    <w:rsid w:val="00CF2ED5"/>
    <w:rsid w:val="00CF34AD"/>
    <w:rsid w:val="00CF3B1D"/>
    <w:rsid w:val="00CF4207"/>
    <w:rsid w:val="00CF66E8"/>
    <w:rsid w:val="00D03B03"/>
    <w:rsid w:val="00D03CFB"/>
    <w:rsid w:val="00D0729F"/>
    <w:rsid w:val="00D109A3"/>
    <w:rsid w:val="00D11D91"/>
    <w:rsid w:val="00D1519B"/>
    <w:rsid w:val="00D1554A"/>
    <w:rsid w:val="00D17782"/>
    <w:rsid w:val="00D17B2D"/>
    <w:rsid w:val="00D20FA8"/>
    <w:rsid w:val="00D20FDE"/>
    <w:rsid w:val="00D2219E"/>
    <w:rsid w:val="00D2289B"/>
    <w:rsid w:val="00D22DE2"/>
    <w:rsid w:val="00D263C3"/>
    <w:rsid w:val="00D27801"/>
    <w:rsid w:val="00D3112D"/>
    <w:rsid w:val="00D318C1"/>
    <w:rsid w:val="00D350F6"/>
    <w:rsid w:val="00D37B24"/>
    <w:rsid w:val="00D404A5"/>
    <w:rsid w:val="00D41CB1"/>
    <w:rsid w:val="00D4245B"/>
    <w:rsid w:val="00D44AD9"/>
    <w:rsid w:val="00D47BE0"/>
    <w:rsid w:val="00D50355"/>
    <w:rsid w:val="00D504E5"/>
    <w:rsid w:val="00D50F91"/>
    <w:rsid w:val="00D512FE"/>
    <w:rsid w:val="00D51F0D"/>
    <w:rsid w:val="00D52454"/>
    <w:rsid w:val="00D546D8"/>
    <w:rsid w:val="00D61970"/>
    <w:rsid w:val="00D631E4"/>
    <w:rsid w:val="00D65BF0"/>
    <w:rsid w:val="00D67165"/>
    <w:rsid w:val="00D71D3A"/>
    <w:rsid w:val="00D7216B"/>
    <w:rsid w:val="00D750AD"/>
    <w:rsid w:val="00D75CB1"/>
    <w:rsid w:val="00D76356"/>
    <w:rsid w:val="00D77FE6"/>
    <w:rsid w:val="00D82ED3"/>
    <w:rsid w:val="00D839EC"/>
    <w:rsid w:val="00D967EC"/>
    <w:rsid w:val="00DA4DFA"/>
    <w:rsid w:val="00DA563A"/>
    <w:rsid w:val="00DA63A1"/>
    <w:rsid w:val="00DB0098"/>
    <w:rsid w:val="00DB51D9"/>
    <w:rsid w:val="00DC0DE2"/>
    <w:rsid w:val="00DC20E8"/>
    <w:rsid w:val="00DC364F"/>
    <w:rsid w:val="00DC4C66"/>
    <w:rsid w:val="00DC5385"/>
    <w:rsid w:val="00DC59BB"/>
    <w:rsid w:val="00DD0CE0"/>
    <w:rsid w:val="00DD25FF"/>
    <w:rsid w:val="00DD2EDE"/>
    <w:rsid w:val="00DD6145"/>
    <w:rsid w:val="00DE16E5"/>
    <w:rsid w:val="00DF15E7"/>
    <w:rsid w:val="00DF6B74"/>
    <w:rsid w:val="00E02B79"/>
    <w:rsid w:val="00E03A04"/>
    <w:rsid w:val="00E04B9A"/>
    <w:rsid w:val="00E05009"/>
    <w:rsid w:val="00E10CD6"/>
    <w:rsid w:val="00E1313D"/>
    <w:rsid w:val="00E1620E"/>
    <w:rsid w:val="00E2238D"/>
    <w:rsid w:val="00E30A4A"/>
    <w:rsid w:val="00E3522A"/>
    <w:rsid w:val="00E3561A"/>
    <w:rsid w:val="00E373A6"/>
    <w:rsid w:val="00E43D85"/>
    <w:rsid w:val="00E442EA"/>
    <w:rsid w:val="00E44342"/>
    <w:rsid w:val="00E462D2"/>
    <w:rsid w:val="00E46657"/>
    <w:rsid w:val="00E50588"/>
    <w:rsid w:val="00E50709"/>
    <w:rsid w:val="00E55C9C"/>
    <w:rsid w:val="00E57279"/>
    <w:rsid w:val="00E6243D"/>
    <w:rsid w:val="00E624EE"/>
    <w:rsid w:val="00E73399"/>
    <w:rsid w:val="00E76B24"/>
    <w:rsid w:val="00E828F1"/>
    <w:rsid w:val="00E83ECA"/>
    <w:rsid w:val="00E851D8"/>
    <w:rsid w:val="00E85B40"/>
    <w:rsid w:val="00E862CA"/>
    <w:rsid w:val="00E873CA"/>
    <w:rsid w:val="00E93DFC"/>
    <w:rsid w:val="00E9691E"/>
    <w:rsid w:val="00EA0CE1"/>
    <w:rsid w:val="00EA6304"/>
    <w:rsid w:val="00EA7178"/>
    <w:rsid w:val="00EA7589"/>
    <w:rsid w:val="00EB2750"/>
    <w:rsid w:val="00EB7916"/>
    <w:rsid w:val="00EC097A"/>
    <w:rsid w:val="00EC194D"/>
    <w:rsid w:val="00EC3F32"/>
    <w:rsid w:val="00EC5304"/>
    <w:rsid w:val="00EC7A12"/>
    <w:rsid w:val="00ED1E1A"/>
    <w:rsid w:val="00ED58D2"/>
    <w:rsid w:val="00EE16A3"/>
    <w:rsid w:val="00EE6C2B"/>
    <w:rsid w:val="00EF1BF3"/>
    <w:rsid w:val="00EF4E7B"/>
    <w:rsid w:val="00F0136D"/>
    <w:rsid w:val="00F01FE9"/>
    <w:rsid w:val="00F02117"/>
    <w:rsid w:val="00F02BBB"/>
    <w:rsid w:val="00F10DF8"/>
    <w:rsid w:val="00F110CF"/>
    <w:rsid w:val="00F11CCD"/>
    <w:rsid w:val="00F15FE5"/>
    <w:rsid w:val="00F207AF"/>
    <w:rsid w:val="00F21206"/>
    <w:rsid w:val="00F23237"/>
    <w:rsid w:val="00F23735"/>
    <w:rsid w:val="00F24D77"/>
    <w:rsid w:val="00F30A8E"/>
    <w:rsid w:val="00F3674C"/>
    <w:rsid w:val="00F37FC3"/>
    <w:rsid w:val="00F416C8"/>
    <w:rsid w:val="00F42452"/>
    <w:rsid w:val="00F446DA"/>
    <w:rsid w:val="00F47299"/>
    <w:rsid w:val="00F475D3"/>
    <w:rsid w:val="00F47A6B"/>
    <w:rsid w:val="00F47C75"/>
    <w:rsid w:val="00F5306B"/>
    <w:rsid w:val="00F61D18"/>
    <w:rsid w:val="00F62423"/>
    <w:rsid w:val="00F644EC"/>
    <w:rsid w:val="00F64D94"/>
    <w:rsid w:val="00F67E9D"/>
    <w:rsid w:val="00F7677E"/>
    <w:rsid w:val="00F778BD"/>
    <w:rsid w:val="00F84FC6"/>
    <w:rsid w:val="00F904ED"/>
    <w:rsid w:val="00F92123"/>
    <w:rsid w:val="00F945DC"/>
    <w:rsid w:val="00F9521A"/>
    <w:rsid w:val="00F953EE"/>
    <w:rsid w:val="00FA1841"/>
    <w:rsid w:val="00FA5C45"/>
    <w:rsid w:val="00FA6371"/>
    <w:rsid w:val="00FB36CB"/>
    <w:rsid w:val="00FB7819"/>
    <w:rsid w:val="00FD27BB"/>
    <w:rsid w:val="00FD2BAD"/>
    <w:rsid w:val="00FD4E80"/>
    <w:rsid w:val="00FE4E10"/>
    <w:rsid w:val="00FE5E10"/>
    <w:rsid w:val="00FE6F9A"/>
    <w:rsid w:val="00FF056E"/>
    <w:rsid w:val="00FF1C91"/>
    <w:rsid w:val="00FF33A4"/>
    <w:rsid w:val="00FF5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E89F0"/>
  <w15:docId w15:val="{C6605DBB-9B6E-4AD1-8166-F47549F9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DFA"/>
    <w:pPr>
      <w:spacing w:before="60" w:line="312" w:lineRule="auto"/>
    </w:pPr>
    <w:rPr>
      <w:color w:val="A78470"/>
      <w:sz w:val="18"/>
      <w:szCs w:val="18"/>
      <w:lang w:eastAsia="ja-JP" w:bidi="ar-SA"/>
    </w:rPr>
  </w:style>
  <w:style w:type="paragraph" w:styleId="Heading1">
    <w:name w:val="heading 1"/>
    <w:basedOn w:val="Normal"/>
    <w:next w:val="MenuText"/>
    <w:link w:val="Heading1Char"/>
    <w:uiPriority w:val="9"/>
    <w:qFormat/>
    <w:rsid w:val="005C4DF9"/>
    <w:pPr>
      <w:keepNext/>
      <w:keepLines/>
      <w:spacing w:before="720"/>
      <w:contextualSpacing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4DF9"/>
    <w:pPr>
      <w:keepNext/>
      <w:keepLines/>
      <w:spacing w:before="40"/>
      <w:outlineLvl w:val="1"/>
    </w:pPr>
    <w:rPr>
      <w:color w:val="F0A22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C4DF9"/>
    <w:rPr>
      <w:color w:val="A78470"/>
      <w:sz w:val="18"/>
      <w:szCs w:val="18"/>
      <w:lang w:eastAsia="ja-JP" w:bidi="ar-SA"/>
    </w:rPr>
  </w:style>
  <w:style w:type="character" w:styleId="Emphasis">
    <w:name w:val="Emphasis"/>
    <w:uiPriority w:val="3"/>
    <w:unhideWhenUsed/>
    <w:qFormat/>
    <w:rsid w:val="005C4DF9"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rsid w:val="005C4DF9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C4DF9"/>
  </w:style>
  <w:style w:type="table" w:styleId="TableGrid">
    <w:name w:val="Table Grid"/>
    <w:basedOn w:val="TableNormal"/>
    <w:uiPriority w:val="39"/>
    <w:rsid w:val="005C4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5C4DF9"/>
    <w:rPr>
      <w:color w:val="808080"/>
    </w:rPr>
  </w:style>
  <w:style w:type="character" w:customStyle="1" w:styleId="Heading1Char">
    <w:name w:val="Heading 1 Char"/>
    <w:link w:val="Heading1"/>
    <w:uiPriority w:val="9"/>
    <w:rsid w:val="005C4DF9"/>
    <w:rPr>
      <w:rFonts w:ascii="Georgia" w:eastAsia="Times New Roman" w:hAnsi="Georgia" w:cs="Cordia New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5C4DF9"/>
    <w:pPr>
      <w:spacing w:line="240" w:lineRule="auto"/>
    </w:pPr>
    <w:rPr>
      <w:kern w:val="28"/>
      <w:sz w:val="92"/>
      <w:szCs w:val="92"/>
    </w:rPr>
  </w:style>
  <w:style w:type="character" w:customStyle="1" w:styleId="TitleChar">
    <w:name w:val="Title Char"/>
    <w:link w:val="Title"/>
    <w:uiPriority w:val="1"/>
    <w:rsid w:val="005C4DF9"/>
    <w:rPr>
      <w:rFonts w:ascii="Georgia" w:eastAsia="Times New Roman" w:hAnsi="Georgia" w:cs="Cordia New"/>
      <w:kern w:val="28"/>
      <w:sz w:val="92"/>
      <w:szCs w:val="92"/>
    </w:rPr>
  </w:style>
  <w:style w:type="paragraph" w:styleId="Subtitle">
    <w:name w:val="Subtitle"/>
    <w:basedOn w:val="Normal"/>
    <w:link w:val="SubtitleChar"/>
    <w:uiPriority w:val="2"/>
    <w:qFormat/>
    <w:rsid w:val="005C4DF9"/>
    <w:pPr>
      <w:numPr>
        <w:ilvl w:val="1"/>
      </w:numPr>
      <w:spacing w:before="420" w:line="288" w:lineRule="auto"/>
      <w:contextualSpacing/>
    </w:pPr>
    <w:rPr>
      <w:sz w:val="20"/>
      <w:szCs w:val="20"/>
    </w:rPr>
  </w:style>
  <w:style w:type="character" w:customStyle="1" w:styleId="SubtitleChar">
    <w:name w:val="Subtitle Char"/>
    <w:link w:val="Subtitle"/>
    <w:uiPriority w:val="2"/>
    <w:rsid w:val="005C4DF9"/>
    <w:rPr>
      <w:sz w:val="20"/>
      <w:szCs w:val="20"/>
    </w:rPr>
  </w:style>
  <w:style w:type="paragraph" w:customStyle="1" w:styleId="MenuText">
    <w:name w:val="Menu Text"/>
    <w:basedOn w:val="Normal"/>
    <w:uiPriority w:val="1"/>
    <w:qFormat/>
    <w:rsid w:val="005C4DF9"/>
    <w:rPr>
      <w:color w:val="C4AD9F"/>
    </w:rPr>
  </w:style>
  <w:style w:type="character" w:customStyle="1" w:styleId="Heading2Char">
    <w:name w:val="Heading 2 Char"/>
    <w:link w:val="Heading2"/>
    <w:uiPriority w:val="9"/>
    <w:semiHidden/>
    <w:rsid w:val="005C4DF9"/>
    <w:rPr>
      <w:rFonts w:ascii="Georgia" w:eastAsia="Times New Roman" w:hAnsi="Georgia" w:cs="Cordia New"/>
      <w:color w:val="F0A22E"/>
      <w:sz w:val="26"/>
      <w:szCs w:val="26"/>
    </w:rPr>
  </w:style>
  <w:style w:type="paragraph" w:styleId="ListParagraph">
    <w:name w:val="List Paragraph"/>
    <w:basedOn w:val="Normal"/>
    <w:uiPriority w:val="34"/>
    <w:unhideWhenUsed/>
    <w:qFormat/>
    <w:rsid w:val="002C17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1C46"/>
    <w:pPr>
      <w:spacing w:before="100" w:beforeAutospacing="1" w:after="100" w:afterAutospacing="1" w:line="240" w:lineRule="auto"/>
    </w:pPr>
    <w:rPr>
      <w:rFonts w:ascii="Tahoma" w:hAnsi="Tahoma" w:cs="Tahoma"/>
      <w:color w:val="auto"/>
      <w:sz w:val="24"/>
      <w:szCs w:val="24"/>
      <w:lang w:eastAsia="en-US" w:bidi="th-TH"/>
    </w:rPr>
  </w:style>
  <w:style w:type="character" w:styleId="Hyperlink">
    <w:name w:val="Hyperlink"/>
    <w:uiPriority w:val="99"/>
    <w:unhideWhenUsed/>
    <w:rsid w:val="0086586F"/>
    <w:rPr>
      <w:color w:val="17448D"/>
      <w:u w:val="single"/>
    </w:rPr>
  </w:style>
  <w:style w:type="character" w:styleId="FollowedHyperlink">
    <w:name w:val="FollowedHyperlink"/>
    <w:uiPriority w:val="99"/>
    <w:semiHidden/>
    <w:unhideWhenUsed/>
    <w:rsid w:val="007C259E"/>
    <w:rPr>
      <w:color w:val="4E1E29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34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421"/>
  </w:style>
  <w:style w:type="character" w:styleId="CommentReference">
    <w:name w:val="annotation reference"/>
    <w:uiPriority w:val="99"/>
    <w:semiHidden/>
    <w:unhideWhenUsed/>
    <w:rsid w:val="00C6257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5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625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57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625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57E"/>
    <w:pPr>
      <w:spacing w:before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link w:val="BalloonText"/>
    <w:uiPriority w:val="99"/>
    <w:semiHidden/>
    <w:rsid w:val="00C6257E"/>
    <w:rPr>
      <w:rFonts w:ascii="Segoe UI" w:hAnsi="Segoe UI" w:cs="Segoe UI"/>
    </w:rPr>
  </w:style>
  <w:style w:type="table" w:styleId="LightShading">
    <w:name w:val="Light Shading"/>
    <w:basedOn w:val="TableNormal"/>
    <w:uiPriority w:val="60"/>
    <w:rsid w:val="00584C32"/>
    <w:pPr>
      <w:spacing w:before="40" w:after="40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/>
        <w:spacing w:val="20"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E78AC"/>
    <w:rPr>
      <w:color w:val="605E5C"/>
      <w:shd w:val="clear" w:color="auto" w:fill="E1DFDD"/>
    </w:rPr>
  </w:style>
  <w:style w:type="paragraph" w:customStyle="1" w:styleId="p1">
    <w:name w:val="p1"/>
    <w:basedOn w:val="Normal"/>
    <w:rsid w:val="001B5C0F"/>
    <w:pPr>
      <w:spacing w:before="100" w:beforeAutospacing="1" w:after="100" w:afterAutospacing="1" w:line="240" w:lineRule="auto"/>
    </w:pPr>
    <w:rPr>
      <w:rFonts w:ascii="Angsana New" w:hAnsi="Angsana New" w:cs="Angsana New"/>
      <w:color w:val="auto"/>
      <w:sz w:val="28"/>
      <w:szCs w:val="28"/>
      <w:lang w:eastAsia="en-US" w:bidi="th-TH"/>
    </w:rPr>
  </w:style>
  <w:style w:type="paragraph" w:customStyle="1" w:styleId="li">
    <w:name w:val="li"/>
    <w:basedOn w:val="Normal"/>
    <w:rsid w:val="001B5C0F"/>
    <w:pPr>
      <w:spacing w:before="100" w:beforeAutospacing="1" w:after="100" w:afterAutospacing="1" w:line="240" w:lineRule="auto"/>
    </w:pPr>
    <w:rPr>
      <w:rFonts w:ascii="Angsana New" w:hAnsi="Angsana New" w:cs="Angsana New"/>
      <w:color w:val="auto"/>
      <w:sz w:val="28"/>
      <w:szCs w:val="28"/>
      <w:lang w:eastAsia="en-US" w:bidi="th-TH"/>
    </w:rPr>
  </w:style>
  <w:style w:type="paragraph" w:customStyle="1" w:styleId="li2">
    <w:name w:val="li2"/>
    <w:basedOn w:val="Normal"/>
    <w:rsid w:val="001B5C0F"/>
    <w:pPr>
      <w:spacing w:before="100" w:beforeAutospacing="1" w:after="100" w:afterAutospacing="1" w:line="240" w:lineRule="auto"/>
    </w:pPr>
    <w:rPr>
      <w:rFonts w:ascii="Angsana New" w:hAnsi="Angsana New" w:cs="Angsana New"/>
      <w:color w:val="auto"/>
      <w:sz w:val="28"/>
      <w:szCs w:val="28"/>
      <w:lang w:eastAsia="en-US" w:bidi="th-TH"/>
    </w:rPr>
  </w:style>
  <w:style w:type="paragraph" w:customStyle="1" w:styleId="intab">
    <w:name w:val="intab"/>
    <w:basedOn w:val="Normal"/>
    <w:rsid w:val="001B5C0F"/>
    <w:pPr>
      <w:spacing w:before="100" w:beforeAutospacing="1" w:after="100" w:afterAutospacing="1" w:line="240" w:lineRule="auto"/>
    </w:pPr>
    <w:rPr>
      <w:rFonts w:ascii="Angsana New" w:hAnsi="Angsana New" w:cs="Angsana New"/>
      <w:color w:val="auto"/>
      <w:sz w:val="28"/>
      <w:szCs w:val="28"/>
      <w:lang w:eastAsia="en-US" w:bidi="th-TH"/>
    </w:rPr>
  </w:style>
  <w:style w:type="paragraph" w:customStyle="1" w:styleId="p2">
    <w:name w:val="p2"/>
    <w:basedOn w:val="Normal"/>
    <w:rsid w:val="001B5C0F"/>
    <w:pPr>
      <w:spacing w:before="100" w:beforeAutospacing="1" w:after="100" w:afterAutospacing="1" w:line="240" w:lineRule="auto"/>
    </w:pPr>
    <w:rPr>
      <w:rFonts w:ascii="Angsana New" w:hAnsi="Angsana New" w:cs="Angsana New"/>
      <w:color w:val="auto"/>
      <w:sz w:val="28"/>
      <w:szCs w:val="28"/>
      <w:lang w:eastAsia="en-US" w:bidi="th-TH"/>
    </w:rPr>
  </w:style>
  <w:style w:type="paragraph" w:customStyle="1" w:styleId="li3">
    <w:name w:val="li3"/>
    <w:basedOn w:val="Normal"/>
    <w:rsid w:val="001B5C0F"/>
    <w:pPr>
      <w:spacing w:before="100" w:beforeAutospacing="1" w:after="100" w:afterAutospacing="1" w:line="240" w:lineRule="auto"/>
    </w:pPr>
    <w:rPr>
      <w:rFonts w:ascii="Angsana New" w:hAnsi="Angsana New" w:cs="Angsana New"/>
      <w:color w:val="auto"/>
      <w:sz w:val="28"/>
      <w:szCs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mplaint@sec.or.th" TargetMode="External"/><Relationship Id="rId18" Type="http://schemas.openxmlformats.org/officeDocument/2006/relationships/footer" Target="footer2.xm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thawan\AppData\Roaming\Microsoft\Templates\Event%20men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0ACE0F2B707438F273D19841DCB99" ma:contentTypeVersion="2" ma:contentTypeDescription="Create a new document." ma:contentTypeScope="" ma:versionID="8f3f018ca304bd906bfe5f495d93ba34">
  <xsd:schema xmlns:xsd="http://www.w3.org/2001/XMLSchema" xmlns:xs="http://www.w3.org/2001/XMLSchema" xmlns:p="http://schemas.microsoft.com/office/2006/metadata/properties" xmlns:ns1="http://schemas.microsoft.com/sharepoint/v3" xmlns:ns2="68fb93db-627a-4560-9114-3259f8138610" targetNamespace="http://schemas.microsoft.com/office/2006/metadata/properties" ma:root="true" ma:fieldsID="b7e225e52a373c0f1efc03dbe873d248" ns1:_="" ns2:_="">
    <xsd:import namespace="http://schemas.microsoft.com/sharepoint/v3"/>
    <xsd:import namespace="68fb93db-627a-4560-9114-3259f813861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b93db-627a-4560-9114-3259f81386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82B464-DCB7-4E0D-8A6A-63ADED32EA46}">
  <ds:schemaRefs>
    <ds:schemaRef ds:uri="http://schemas.microsoft.com/office/2006/metadata/properties"/>
    <ds:schemaRef ds:uri="http://schemas.microsoft.com/office/infopath/2007/PartnerControls"/>
    <ds:schemaRef ds:uri="6b0a6c53-ec34-4139-8202-beb8c25a9760"/>
    <ds:schemaRef ds:uri="f2ffaac0-cdfe-4b1e-a67e-d5f98ff1c3d4"/>
  </ds:schemaRefs>
</ds:datastoreItem>
</file>

<file path=customXml/itemProps2.xml><?xml version="1.0" encoding="utf-8"?>
<ds:datastoreItem xmlns:ds="http://schemas.openxmlformats.org/officeDocument/2006/customXml" ds:itemID="{851272BF-6A1E-47DB-A9EB-1CCB706699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9FA757-698B-4FFB-8A69-3B33C620DBE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66BE60B-C16B-48C8-B5C7-C08F193EBC88}"/>
</file>

<file path=customXml/itemProps5.xml><?xml version="1.0" encoding="utf-8"?>
<ds:datastoreItem xmlns:ds="http://schemas.openxmlformats.org/officeDocument/2006/customXml" ds:itemID="{5B04F6CE-DB4D-486F-A10F-0812E874BA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menu</Template>
  <TotalTime>227</TotalTime>
  <Pages>15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Links>
    <vt:vector size="6" baseType="variant">
      <vt:variant>
        <vt:i4>6553611</vt:i4>
      </vt:variant>
      <vt:variant>
        <vt:i4>0</vt:i4>
      </vt:variant>
      <vt:variant>
        <vt:i4>0</vt:i4>
      </vt:variant>
      <vt:variant>
        <vt:i4>5</vt:i4>
      </vt:variant>
      <vt:variant>
        <vt:lpwstr>mailto:complain@sec.or.th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Atthawan Suwannachuen</dc:creator>
  <cp:keywords/>
  <dc:description/>
  <cp:lastModifiedBy>Wilaiphorn Luangchaiwatthana</cp:lastModifiedBy>
  <cp:revision>112</cp:revision>
  <cp:lastPrinted>2016-08-16T02:34:00Z</cp:lastPrinted>
  <dcterms:created xsi:type="dcterms:W3CDTF">2022-06-09T03:02:00Z</dcterms:created>
  <dcterms:modified xsi:type="dcterms:W3CDTF">2022-06-13T08:45:00Z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TC039885609991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Order">
    <vt:lpwstr>500.000000000000</vt:lpwstr>
  </property>
  <property fmtid="{D5CDD505-2E9C-101B-9397-08002B2CF9AE}" pid="7" name="display_urn:schemas-microsoft-com:office:office#Editor">
    <vt:lpwstr>System Account</vt:lpwstr>
  </property>
  <property fmtid="{D5CDD505-2E9C-101B-9397-08002B2CF9AE}" pid="8" name="ContentTypeId">
    <vt:lpwstr>0x01010094A0ACE0F2B707438F273D19841DCB99</vt:lpwstr>
  </property>
  <property fmtid="{D5CDD505-2E9C-101B-9397-08002B2CF9AE}" pid="9" name="MSIP_Label_93a13704-be5e-4c4e-997b-ac174f3dc22e_Enabled">
    <vt:lpwstr>true</vt:lpwstr>
  </property>
  <property fmtid="{D5CDD505-2E9C-101B-9397-08002B2CF9AE}" pid="10" name="MSIP_Label_93a13704-be5e-4c4e-997b-ac174f3dc22e_SetDate">
    <vt:lpwstr>2022-06-09T03:04:39Z</vt:lpwstr>
  </property>
  <property fmtid="{D5CDD505-2E9C-101B-9397-08002B2CF9AE}" pid="11" name="MSIP_Label_93a13704-be5e-4c4e-997b-ac174f3dc22e_Method">
    <vt:lpwstr>Privileged</vt:lpwstr>
  </property>
  <property fmtid="{D5CDD505-2E9C-101B-9397-08002B2CF9AE}" pid="12" name="MSIP_Label_93a13704-be5e-4c4e-997b-ac174f3dc22e_Name">
    <vt:lpwstr>Public</vt:lpwstr>
  </property>
  <property fmtid="{D5CDD505-2E9C-101B-9397-08002B2CF9AE}" pid="13" name="MSIP_Label_93a13704-be5e-4c4e-997b-ac174f3dc22e_SiteId">
    <vt:lpwstr>0ad5298e-296d-45ab-a446-c0d364c5b18b</vt:lpwstr>
  </property>
  <property fmtid="{D5CDD505-2E9C-101B-9397-08002B2CF9AE}" pid="14" name="MSIP_Label_93a13704-be5e-4c4e-997b-ac174f3dc22e_ActionId">
    <vt:lpwstr>ffaa4354-fcc1-4e49-a476-dc2992e81c04</vt:lpwstr>
  </property>
  <property fmtid="{D5CDD505-2E9C-101B-9397-08002B2CF9AE}" pid="15" name="MSIP_Label_93a13704-be5e-4c4e-997b-ac174f3dc22e_ContentBits">
    <vt:lpwstr>0</vt:lpwstr>
  </property>
  <property fmtid="{D5CDD505-2E9C-101B-9397-08002B2CF9AE}" pid="16" name="MediaServiceImageTags">
    <vt:lpwstr/>
  </property>
</Properties>
</file>